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523CBB" w14:textId="77777777" w:rsidR="005B3CE6" w:rsidRPr="00512000" w:rsidRDefault="005B3CE6" w:rsidP="005B3CE6">
      <w:pPr>
        <w:pStyle w:val="textbold"/>
        <w:spacing w:before="0" w:beforeAutospacing="0" w:after="0" w:afterAutospacing="0" w:line="480" w:lineRule="auto"/>
        <w:jc w:val="center"/>
        <w:rPr>
          <w:rFonts w:ascii="Calibri" w:hAnsi="Calibri" w:cs="Calibri"/>
          <w:b/>
          <w:bCs/>
          <w:smallCaps/>
          <w:sz w:val="28"/>
          <w:szCs w:val="28"/>
          <w:lang w:val="ro-RO"/>
        </w:rPr>
      </w:pPr>
      <w:r w:rsidRPr="00873FE6">
        <w:rPr>
          <w:rFonts w:ascii="Calibri" w:hAnsi="Calibri" w:cs="Calibri"/>
          <w:b/>
          <w:bCs/>
          <w:smallCaps/>
          <w:sz w:val="28"/>
          <w:szCs w:val="28"/>
          <w:lang w:val="ro-RO"/>
        </w:rPr>
        <w:t xml:space="preserve">Microsoft Excel: </w:t>
      </w:r>
      <w:r>
        <w:rPr>
          <w:rFonts w:ascii="Calibri" w:hAnsi="Calibri" w:cs="Calibri"/>
          <w:b/>
          <w:bCs/>
          <w:smallCaps/>
          <w:sz w:val="28"/>
          <w:szCs w:val="28"/>
          <w:lang w:val="ro-RO"/>
        </w:rPr>
        <w:t xml:space="preserve">Tipuri de Date, </w:t>
      </w:r>
      <w:r w:rsidRPr="00512000">
        <w:rPr>
          <w:rFonts w:ascii="Calibri" w:hAnsi="Calibri" w:cs="Calibri"/>
          <w:b/>
          <w:bCs/>
          <w:smallCaps/>
          <w:sz w:val="28"/>
          <w:szCs w:val="28"/>
          <w:lang w:val="ro-RO"/>
        </w:rPr>
        <w:t>Formule şi Funcţii</w:t>
      </w:r>
    </w:p>
    <w:p w14:paraId="3BE700A6" w14:textId="77777777" w:rsidR="005B3CE6" w:rsidRDefault="005B3CE6" w:rsidP="005B3CE6">
      <w:pPr>
        <w:pStyle w:val="textbold"/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sz w:val="20"/>
          <w:lang w:val="ro-RO"/>
        </w:rPr>
      </w:pPr>
    </w:p>
    <w:p w14:paraId="25182B3C" w14:textId="006E9595" w:rsidR="00E0256B" w:rsidRPr="00581C7D" w:rsidRDefault="003A5256" w:rsidP="00935140">
      <w:pPr>
        <w:pStyle w:val="textbold"/>
        <w:numPr>
          <w:ilvl w:val="0"/>
          <w:numId w:val="23"/>
        </w:numPr>
        <w:spacing w:before="0" w:beforeAutospacing="0" w:after="0" w:afterAutospacing="0" w:line="360" w:lineRule="auto"/>
        <w:ind w:left="357" w:hanging="357"/>
        <w:jc w:val="both"/>
        <w:rPr>
          <w:rFonts w:ascii="Calibri" w:hAnsi="Calibri" w:cs="Calibri"/>
          <w:sz w:val="20"/>
          <w:lang w:val="ro-RO"/>
        </w:rPr>
      </w:pPr>
      <w:r w:rsidRPr="00512000">
        <w:rPr>
          <w:rFonts w:ascii="Calibri" w:hAnsi="Calibri" w:cs="Calibri"/>
          <w:sz w:val="20"/>
          <w:lang w:val="ro-RO"/>
        </w:rPr>
        <w:t xml:space="preserve">Copiaţi următoarele date </w:t>
      </w:r>
      <w:bookmarkStart w:id="0" w:name="_GoBack"/>
      <w:bookmarkEnd w:id="0"/>
    </w:p>
    <w:p w14:paraId="2B3F6DA5" w14:textId="77777777" w:rsidR="00581C7D" w:rsidRDefault="00581C7D" w:rsidP="00581C7D">
      <w:pPr>
        <w:pStyle w:val="textbold"/>
        <w:spacing w:before="0" w:beforeAutospacing="0" w:after="0" w:afterAutospacing="0" w:line="360" w:lineRule="auto"/>
        <w:jc w:val="both"/>
        <w:rPr>
          <w:rFonts w:ascii="Calibri" w:hAnsi="Calibri" w:cs="Calibri"/>
          <w:iCs/>
          <w:sz w:val="20"/>
          <w:lang w:val="ro-RO"/>
        </w:rPr>
      </w:pPr>
    </w:p>
    <w:tbl>
      <w:tblPr>
        <w:tblW w:w="10255" w:type="dxa"/>
        <w:tblInd w:w="113" w:type="dxa"/>
        <w:tblLook w:val="04A0" w:firstRow="1" w:lastRow="0" w:firstColumn="1" w:lastColumn="0" w:noHBand="0" w:noVBand="1"/>
      </w:tblPr>
      <w:tblGrid>
        <w:gridCol w:w="1165"/>
        <w:gridCol w:w="1260"/>
        <w:gridCol w:w="1620"/>
        <w:gridCol w:w="1260"/>
        <w:gridCol w:w="1440"/>
        <w:gridCol w:w="1620"/>
        <w:gridCol w:w="1890"/>
      </w:tblGrid>
      <w:tr w:rsidR="00581C7D" w14:paraId="4A5EFBA1" w14:textId="77777777" w:rsidTr="00581C7D">
        <w:trPr>
          <w:trHeight w:val="288"/>
        </w:trPr>
        <w:tc>
          <w:tcPr>
            <w:tcW w:w="40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E2C68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Costul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unei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carii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A66FA" w14:textId="77777777" w:rsidR="00581C7D" w:rsidRDefault="00581C7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D4C74" w14:textId="77777777" w:rsidR="00581C7D" w:rsidRDefault="00581C7D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ACA7E" w14:textId="77777777" w:rsidR="00581C7D" w:rsidRDefault="00581C7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72123" w14:textId="77777777" w:rsidR="00581C7D" w:rsidRDefault="00581C7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581C7D" w14:paraId="30D68CAE" w14:textId="77777777" w:rsidTr="00581C7D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82701" w14:textId="77777777" w:rsidR="00581C7D" w:rsidRDefault="00581C7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Gen (F/M)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D3132" w14:textId="77777777" w:rsidR="00581C7D" w:rsidRDefault="00581C7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Vârsta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ani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53138" w14:textId="77777777" w:rsidR="00581C7D" w:rsidRDefault="00581C7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Fumător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(da/nu)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DF3F4" w14:textId="77777777" w:rsidR="00581C7D" w:rsidRDefault="00581C7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TAS (mmHg)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4C3D6" w14:textId="77777777" w:rsidR="00581C7D" w:rsidRDefault="00581C7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TAD (mmHg)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9CDAC" w14:textId="77777777" w:rsidR="00581C7D" w:rsidRDefault="00581C7D" w:rsidP="00581C7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Nr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carii</w:t>
            </w:r>
            <w:proofErr w:type="spellEnd"/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40CA9" w14:textId="77777777" w:rsidR="00581C7D" w:rsidRDefault="00581C7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Indice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gingival</w:t>
            </w:r>
          </w:p>
        </w:tc>
      </w:tr>
      <w:tr w:rsidR="00581C7D" w14:paraId="1090AC9A" w14:textId="77777777" w:rsidTr="00581C7D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FCE85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29FF3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F3319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82FCE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ED6FE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A89FD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CA632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581C7D" w14:paraId="76E8D50A" w14:textId="77777777" w:rsidTr="00581C7D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A3AA8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90709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FD377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044FC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35FB2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B1C16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14B76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</w:t>
            </w:r>
          </w:p>
        </w:tc>
      </w:tr>
      <w:tr w:rsidR="00581C7D" w14:paraId="6878BD37" w14:textId="77777777" w:rsidTr="00581C7D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1E567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A9B86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D4E3A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EEC26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648EA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83469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FA6A3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0.2</w:t>
            </w:r>
          </w:p>
        </w:tc>
      </w:tr>
      <w:tr w:rsidR="00581C7D" w14:paraId="487E08D3" w14:textId="77777777" w:rsidTr="00581C7D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FC683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F8022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36B98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39EDA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1FC1D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1EC74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90B29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0.5</w:t>
            </w:r>
          </w:p>
        </w:tc>
      </w:tr>
      <w:tr w:rsidR="00581C7D" w14:paraId="2A66BDE3" w14:textId="77777777" w:rsidTr="00581C7D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553E8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0A92D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6D82B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FEC00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D7D1E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59575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36DC3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1.2</w:t>
            </w:r>
          </w:p>
        </w:tc>
      </w:tr>
      <w:tr w:rsidR="00581C7D" w14:paraId="096A179F" w14:textId="77777777" w:rsidTr="00581C7D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F8475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951ED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8A746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5E86A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22F5C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F91D8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AF8DC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2.5</w:t>
            </w:r>
          </w:p>
        </w:tc>
      </w:tr>
      <w:tr w:rsidR="00581C7D" w14:paraId="21D35942" w14:textId="77777777" w:rsidTr="00581C7D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8E070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712F0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E4A64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8C9ED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75CA4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9EDBA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1AC7F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2.8</w:t>
            </w:r>
          </w:p>
        </w:tc>
      </w:tr>
      <w:tr w:rsidR="00581C7D" w14:paraId="5AAF9A9F" w14:textId="77777777" w:rsidTr="00581C7D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4051B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4A543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4EDFA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da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A8C93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FCDCC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7089D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25263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1.1</w:t>
            </w:r>
          </w:p>
        </w:tc>
      </w:tr>
      <w:tr w:rsidR="00581C7D" w14:paraId="49CB075A" w14:textId="77777777" w:rsidTr="00581C7D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BACF1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65199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52F53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56DB4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E511B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A53EB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259C7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0.5</w:t>
            </w:r>
          </w:p>
        </w:tc>
      </w:tr>
      <w:tr w:rsidR="00581C7D" w14:paraId="0F344C70" w14:textId="77777777" w:rsidTr="00581C7D">
        <w:trPr>
          <w:trHeight w:val="288"/>
        </w:trPr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5DC4B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F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0DF7E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AD217" w14:textId="77777777" w:rsidR="00581C7D" w:rsidRDefault="00581C7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ABD16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4AADE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BD120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2A798" w14:textId="77777777" w:rsidR="00581C7D" w:rsidRDefault="00581C7D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2.4</w:t>
            </w:r>
          </w:p>
        </w:tc>
      </w:tr>
    </w:tbl>
    <w:p w14:paraId="64650C79" w14:textId="77777777" w:rsidR="005B3CE6" w:rsidRDefault="005B3CE6" w:rsidP="0019210B">
      <w:pPr>
        <w:pStyle w:val="textbold"/>
        <w:spacing w:before="0" w:beforeAutospacing="0" w:after="0" w:afterAutospacing="0" w:line="360" w:lineRule="auto"/>
        <w:jc w:val="both"/>
        <w:rPr>
          <w:rFonts w:ascii="Calibri" w:hAnsi="Calibri" w:cs="Calibri"/>
          <w:iCs/>
          <w:sz w:val="20"/>
          <w:lang w:val="ro-RO"/>
        </w:rPr>
      </w:pPr>
    </w:p>
    <w:p w14:paraId="139C691C" w14:textId="77777777" w:rsidR="0019210B" w:rsidRPr="00512000" w:rsidRDefault="0019210B" w:rsidP="0019210B">
      <w:pPr>
        <w:pStyle w:val="textbold"/>
        <w:spacing w:before="0" w:beforeAutospacing="0" w:after="0" w:afterAutospacing="0"/>
        <w:ind w:left="357"/>
        <w:jc w:val="both"/>
        <w:rPr>
          <w:rFonts w:ascii="Calibri" w:hAnsi="Calibri" w:cs="Calibri"/>
          <w:iCs/>
          <w:sz w:val="20"/>
          <w:lang w:val="ro-RO"/>
        </w:rPr>
      </w:pPr>
      <w:r w:rsidRPr="00512000">
        <w:rPr>
          <w:rFonts w:ascii="Calibri" w:hAnsi="Calibri" w:cs="Calibri"/>
          <w:iCs/>
          <w:sz w:val="20"/>
          <w:lang w:val="ro-RO"/>
        </w:rPr>
        <w:t>(</w:t>
      </w:r>
      <w:r>
        <w:rPr>
          <w:rFonts w:ascii="Calibri" w:hAnsi="Calibri" w:cs="Calibri"/>
          <w:iCs/>
          <w:sz w:val="20"/>
          <w:lang w:val="ro-RO"/>
        </w:rPr>
        <w:t>TAS</w:t>
      </w:r>
      <w:r w:rsidRPr="00512000">
        <w:rPr>
          <w:rFonts w:ascii="Calibri" w:hAnsi="Calibri" w:cs="Calibri"/>
          <w:iCs/>
          <w:sz w:val="20"/>
          <w:lang w:val="ro-RO"/>
        </w:rPr>
        <w:t xml:space="preserve"> = presiunea arterială sistolică; </w:t>
      </w:r>
      <w:r>
        <w:rPr>
          <w:rFonts w:ascii="Calibri" w:hAnsi="Calibri" w:cs="Calibri"/>
          <w:iCs/>
          <w:sz w:val="20"/>
          <w:lang w:val="ro-RO"/>
        </w:rPr>
        <w:t xml:space="preserve">TAD </w:t>
      </w:r>
      <w:r w:rsidRPr="00512000">
        <w:rPr>
          <w:rFonts w:ascii="Calibri" w:hAnsi="Calibri" w:cs="Calibri"/>
          <w:iCs/>
          <w:sz w:val="20"/>
          <w:lang w:val="ro-RO"/>
        </w:rPr>
        <w:t>= presiunea arterială diastolică)</w:t>
      </w:r>
    </w:p>
    <w:p w14:paraId="727900E7" w14:textId="77777777" w:rsidR="00786C3F" w:rsidRDefault="00786C3F" w:rsidP="00482C9B">
      <w:pPr>
        <w:pStyle w:val="textbold"/>
        <w:spacing w:before="0" w:beforeAutospacing="0" w:after="0" w:afterAutospacing="0"/>
        <w:ind w:left="357"/>
        <w:jc w:val="both"/>
        <w:rPr>
          <w:rFonts w:ascii="Calibri" w:hAnsi="Calibri" w:cs="Calibri"/>
          <w:iCs/>
          <w:sz w:val="20"/>
          <w:lang w:val="ro-RO"/>
        </w:rPr>
      </w:pPr>
    </w:p>
    <w:p w14:paraId="43D2B16C" w14:textId="77777777" w:rsidR="00581C7D" w:rsidRPr="00512000" w:rsidRDefault="00581C7D" w:rsidP="00935140">
      <w:pPr>
        <w:pStyle w:val="textbold"/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iCs/>
          <w:sz w:val="20"/>
          <w:lang w:val="ro-RO"/>
        </w:rPr>
      </w:pPr>
    </w:p>
    <w:p w14:paraId="57DDF4EA" w14:textId="2A3AAEBA" w:rsidR="000B47FD" w:rsidRPr="00512000" w:rsidRDefault="000B47FD" w:rsidP="000B47FD">
      <w:pPr>
        <w:pStyle w:val="textbold"/>
        <w:numPr>
          <w:ilvl w:val="0"/>
          <w:numId w:val="23"/>
        </w:numPr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iCs/>
          <w:sz w:val="20"/>
          <w:lang w:val="ro-RO"/>
        </w:rPr>
      </w:pPr>
      <w:r w:rsidRPr="00512000">
        <w:rPr>
          <w:rFonts w:ascii="Calibri" w:hAnsi="Calibri" w:cs="Calibri"/>
          <w:iCs/>
          <w:sz w:val="20"/>
          <w:lang w:val="ro-RO"/>
        </w:rPr>
        <w:t xml:space="preserve">Inseraţi la dreapta coloanei </w:t>
      </w:r>
      <w:r>
        <w:rPr>
          <w:rFonts w:ascii="Calibri" w:hAnsi="Calibri" w:cs="Calibri"/>
          <w:iCs/>
          <w:sz w:val="20"/>
          <w:lang w:val="ro-RO"/>
        </w:rPr>
        <w:t>TAD</w:t>
      </w:r>
      <w:r w:rsidRPr="00512000">
        <w:rPr>
          <w:rFonts w:ascii="Calibri" w:hAnsi="Calibri" w:cs="Calibri"/>
          <w:iCs/>
          <w:sz w:val="20"/>
          <w:lang w:val="ro-RO"/>
        </w:rPr>
        <w:t xml:space="preserve"> o nouă coloană denumită </w:t>
      </w:r>
      <w:r w:rsidRPr="00105D4F">
        <w:rPr>
          <w:rFonts w:ascii="Calibri" w:hAnsi="Calibri" w:cs="Calibri"/>
          <w:b/>
          <w:iCs/>
          <w:sz w:val="20"/>
          <w:lang w:val="ro-RO"/>
        </w:rPr>
        <w:t>PP</w:t>
      </w:r>
      <w:r>
        <w:rPr>
          <w:rFonts w:ascii="Calibri" w:hAnsi="Calibri" w:cs="Calibri"/>
          <w:iCs/>
          <w:sz w:val="20"/>
          <w:lang w:val="ro-RO"/>
        </w:rPr>
        <w:t xml:space="preserve"> (</w:t>
      </w:r>
      <w:r w:rsidRPr="00512000">
        <w:rPr>
          <w:rFonts w:ascii="Calibri" w:hAnsi="Calibri" w:cs="Calibri"/>
          <w:iCs/>
          <w:sz w:val="20"/>
          <w:lang w:val="ro-RO"/>
        </w:rPr>
        <w:t>presiunea pulsului). Calculaţi pentru fiecare subiect valoarea PP utilizând formula (folosiţi referinţe relative de celule):</w:t>
      </w:r>
    </w:p>
    <w:p w14:paraId="7909A9D1" w14:textId="77777777" w:rsidR="000B47FD" w:rsidRPr="00512000" w:rsidRDefault="000B47FD" w:rsidP="000B47FD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iCs/>
          <w:sz w:val="20"/>
          <w:lang w:val="ro-RO"/>
        </w:rPr>
      </w:pPr>
      <w:r w:rsidRPr="00512000">
        <w:rPr>
          <w:rFonts w:ascii="Calibri" w:hAnsi="Calibri" w:cs="Calibri"/>
          <w:iCs/>
          <w:sz w:val="20"/>
          <w:lang w:val="ro-RO"/>
        </w:rPr>
        <w:t xml:space="preserve">PP = </w:t>
      </w:r>
      <w:r>
        <w:rPr>
          <w:rFonts w:ascii="Calibri" w:hAnsi="Calibri" w:cs="Calibri"/>
          <w:iCs/>
          <w:sz w:val="20"/>
          <w:lang w:val="ro-RO"/>
        </w:rPr>
        <w:t>TAS</w:t>
      </w:r>
      <w:r w:rsidRPr="00512000">
        <w:rPr>
          <w:rFonts w:ascii="Calibri" w:hAnsi="Calibri" w:cs="Calibri"/>
          <w:iCs/>
          <w:sz w:val="20"/>
          <w:lang w:val="ro-RO"/>
        </w:rPr>
        <w:t>-</w:t>
      </w:r>
      <w:r>
        <w:rPr>
          <w:rFonts w:ascii="Calibri" w:hAnsi="Calibri" w:cs="Calibri"/>
          <w:iCs/>
          <w:sz w:val="20"/>
          <w:lang w:val="ro-RO"/>
        </w:rPr>
        <w:t>TAD</w:t>
      </w:r>
    </w:p>
    <w:p w14:paraId="2C96EA8B" w14:textId="3EB0D79E" w:rsidR="00A12A95" w:rsidRPr="00512000" w:rsidRDefault="000B47FD" w:rsidP="00950D50">
      <w:pPr>
        <w:pStyle w:val="textbold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rFonts w:ascii="Calibri" w:hAnsi="Calibri" w:cs="Calibri"/>
          <w:iCs/>
          <w:sz w:val="20"/>
          <w:lang w:val="ro-RO"/>
        </w:rPr>
      </w:pPr>
      <w:r>
        <w:rPr>
          <w:rFonts w:ascii="Calibri" w:hAnsi="Calibri" w:cs="Calibri"/>
          <w:iCs/>
          <w:sz w:val="20"/>
          <w:lang w:val="ro-RO"/>
        </w:rPr>
        <w:t>I</w:t>
      </w:r>
      <w:r w:rsidR="00950D50" w:rsidRPr="00512000">
        <w:rPr>
          <w:rFonts w:ascii="Calibri" w:hAnsi="Calibri" w:cs="Calibri"/>
          <w:iCs/>
          <w:sz w:val="20"/>
          <w:lang w:val="ro-RO"/>
        </w:rPr>
        <w:t>nseraţi</w:t>
      </w:r>
      <w:r w:rsidR="00A12A95" w:rsidRPr="00512000">
        <w:rPr>
          <w:rFonts w:ascii="Calibri" w:hAnsi="Calibri" w:cs="Calibri"/>
          <w:iCs/>
          <w:sz w:val="20"/>
          <w:lang w:val="ro-RO"/>
        </w:rPr>
        <w:t xml:space="preserve"> </w:t>
      </w:r>
      <w:r w:rsidR="00950D50" w:rsidRPr="00512000">
        <w:rPr>
          <w:rFonts w:ascii="Calibri" w:hAnsi="Calibri" w:cs="Calibri"/>
          <w:iCs/>
          <w:sz w:val="20"/>
          <w:lang w:val="ro-RO"/>
        </w:rPr>
        <w:t xml:space="preserve">o nouă coloană denumită </w:t>
      </w:r>
      <w:r w:rsidR="003537B7" w:rsidRPr="00105D4F">
        <w:rPr>
          <w:rFonts w:ascii="Calibri" w:hAnsi="Calibri" w:cs="Calibri"/>
          <w:b/>
          <w:iCs/>
          <w:sz w:val="20"/>
          <w:lang w:val="ro-RO"/>
        </w:rPr>
        <w:t>TAM</w:t>
      </w:r>
      <w:r w:rsidR="00FE58B4" w:rsidRPr="00105D4F">
        <w:rPr>
          <w:rFonts w:ascii="Calibri" w:hAnsi="Calibri" w:cs="Calibri"/>
          <w:b/>
          <w:iCs/>
          <w:sz w:val="20"/>
          <w:lang w:val="ro-RO"/>
        </w:rPr>
        <w:t>1</w:t>
      </w:r>
      <w:r w:rsidR="00A12A95" w:rsidRPr="00512000">
        <w:rPr>
          <w:rFonts w:ascii="Calibri" w:hAnsi="Calibri" w:cs="Calibri"/>
          <w:iCs/>
          <w:sz w:val="20"/>
          <w:lang w:val="ro-RO"/>
        </w:rPr>
        <w:t xml:space="preserve"> (</w:t>
      </w:r>
      <w:r w:rsidR="00950D50" w:rsidRPr="00512000">
        <w:rPr>
          <w:rFonts w:ascii="Calibri" w:hAnsi="Calibri" w:cs="Calibri"/>
          <w:iCs/>
          <w:sz w:val="20"/>
          <w:lang w:val="ro-RO"/>
        </w:rPr>
        <w:t>presiunea arterială medie</w:t>
      </w:r>
      <w:r w:rsidR="00A12A95" w:rsidRPr="00512000">
        <w:rPr>
          <w:rFonts w:ascii="Calibri" w:hAnsi="Calibri" w:cs="Calibri"/>
          <w:iCs/>
          <w:sz w:val="20"/>
          <w:lang w:val="ro-RO"/>
        </w:rPr>
        <w:t>).</w:t>
      </w:r>
      <w:r w:rsidR="00620964" w:rsidRPr="00512000">
        <w:rPr>
          <w:rFonts w:ascii="Calibri" w:hAnsi="Calibri" w:cs="Calibri"/>
          <w:iCs/>
          <w:sz w:val="20"/>
          <w:lang w:val="ro-RO"/>
        </w:rPr>
        <w:t xml:space="preserve"> </w:t>
      </w:r>
      <w:r w:rsidR="00950D50" w:rsidRPr="00512000">
        <w:rPr>
          <w:rFonts w:ascii="Calibri" w:hAnsi="Calibri" w:cs="Calibri"/>
          <w:iCs/>
          <w:sz w:val="20"/>
          <w:lang w:val="ro-RO"/>
        </w:rPr>
        <w:t xml:space="preserve">Calculaţi pentru fiecare subiect valoarea </w:t>
      </w:r>
      <w:r w:rsidR="003537B7">
        <w:rPr>
          <w:rFonts w:ascii="Calibri" w:hAnsi="Calibri" w:cs="Calibri"/>
          <w:iCs/>
          <w:sz w:val="20"/>
          <w:lang w:val="ro-RO"/>
        </w:rPr>
        <w:t>TAM1</w:t>
      </w:r>
      <w:r w:rsidR="00A12A95" w:rsidRPr="00512000">
        <w:rPr>
          <w:rFonts w:ascii="Calibri" w:hAnsi="Calibri" w:cs="Calibri"/>
          <w:iCs/>
          <w:sz w:val="20"/>
          <w:lang w:val="ro-RO"/>
        </w:rPr>
        <w:t xml:space="preserve"> </w:t>
      </w:r>
      <w:r w:rsidR="00950D50" w:rsidRPr="00512000">
        <w:rPr>
          <w:rFonts w:ascii="Calibri" w:hAnsi="Calibri" w:cs="Calibri"/>
          <w:iCs/>
          <w:sz w:val="20"/>
          <w:lang w:val="ro-RO"/>
        </w:rPr>
        <w:t xml:space="preserve">utilizând formula </w:t>
      </w:r>
      <w:r w:rsidR="00A12A95" w:rsidRPr="00512000">
        <w:rPr>
          <w:rFonts w:ascii="Calibri" w:hAnsi="Calibri" w:cs="Calibri"/>
          <w:iCs/>
          <w:sz w:val="20"/>
          <w:lang w:val="ro-RO"/>
        </w:rPr>
        <w:t>(</w:t>
      </w:r>
      <w:r w:rsidR="00950D50" w:rsidRPr="00512000">
        <w:rPr>
          <w:rFonts w:ascii="Calibri" w:hAnsi="Calibri" w:cs="Calibri"/>
          <w:iCs/>
          <w:sz w:val="20"/>
          <w:lang w:val="ro-RO"/>
        </w:rPr>
        <w:t>folosiţi referinţe relative de celule</w:t>
      </w:r>
      <w:r w:rsidR="00A12A95" w:rsidRPr="00512000">
        <w:rPr>
          <w:rFonts w:ascii="Calibri" w:hAnsi="Calibri" w:cs="Calibri"/>
          <w:iCs/>
          <w:sz w:val="20"/>
          <w:lang w:val="ro-RO"/>
        </w:rPr>
        <w:t>):</w:t>
      </w:r>
    </w:p>
    <w:p w14:paraId="34B0B2CF" w14:textId="77777777" w:rsidR="00A12A95" w:rsidRPr="00512000" w:rsidRDefault="003537B7" w:rsidP="00950D50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iCs/>
          <w:sz w:val="20"/>
          <w:lang w:val="ro-RO"/>
        </w:rPr>
      </w:pPr>
      <w:r>
        <w:rPr>
          <w:rFonts w:ascii="Calibri" w:hAnsi="Calibri" w:cs="Calibri"/>
          <w:iCs/>
          <w:sz w:val="20"/>
          <w:lang w:val="ro-RO"/>
        </w:rPr>
        <w:t>TAM1</w:t>
      </w:r>
      <w:r w:rsidR="00A12A95" w:rsidRPr="00512000">
        <w:rPr>
          <w:rFonts w:ascii="Calibri" w:hAnsi="Calibri" w:cs="Calibri"/>
          <w:iCs/>
          <w:sz w:val="20"/>
          <w:lang w:val="ro-RO"/>
        </w:rPr>
        <w:t xml:space="preserve"> = </w:t>
      </w:r>
      <w:r w:rsidR="00E12D37">
        <w:rPr>
          <w:rFonts w:ascii="Calibri" w:hAnsi="Calibri" w:cs="Calibri"/>
          <w:iCs/>
          <w:sz w:val="20"/>
          <w:lang w:val="ro-RO"/>
        </w:rPr>
        <w:t>TAD</w:t>
      </w:r>
      <w:r w:rsidR="00FE58B4" w:rsidRPr="00512000">
        <w:rPr>
          <w:rFonts w:ascii="Calibri" w:hAnsi="Calibri" w:cs="Calibri"/>
          <w:iCs/>
          <w:sz w:val="20"/>
          <w:lang w:val="ro-RO"/>
        </w:rPr>
        <w:t>+</w:t>
      </w:r>
      <w:r w:rsidR="00A12A95" w:rsidRPr="00512000">
        <w:rPr>
          <w:rFonts w:ascii="Calibri" w:hAnsi="Calibri" w:cs="Calibri"/>
          <w:iCs/>
          <w:sz w:val="20"/>
          <w:lang w:val="ro-RO"/>
        </w:rPr>
        <w:t>1/3*(</w:t>
      </w:r>
      <w:r w:rsidR="00E12D37">
        <w:rPr>
          <w:rFonts w:ascii="Calibri" w:hAnsi="Calibri" w:cs="Calibri"/>
          <w:iCs/>
          <w:sz w:val="20"/>
          <w:lang w:val="ro-RO"/>
        </w:rPr>
        <w:t>TAS</w:t>
      </w:r>
      <w:r w:rsidR="00620964" w:rsidRPr="00512000">
        <w:rPr>
          <w:rFonts w:ascii="Calibri" w:hAnsi="Calibri" w:cs="Calibri"/>
          <w:iCs/>
          <w:sz w:val="20"/>
          <w:lang w:val="ro-RO"/>
        </w:rPr>
        <w:t>-</w:t>
      </w:r>
      <w:r w:rsidR="00E12D37">
        <w:rPr>
          <w:rFonts w:ascii="Calibri" w:hAnsi="Calibri" w:cs="Calibri"/>
          <w:iCs/>
          <w:sz w:val="20"/>
          <w:lang w:val="ro-RO"/>
        </w:rPr>
        <w:t>TAD</w:t>
      </w:r>
      <w:r w:rsidR="00A12A95" w:rsidRPr="00512000">
        <w:rPr>
          <w:rFonts w:ascii="Calibri" w:hAnsi="Calibri" w:cs="Calibri"/>
          <w:iCs/>
          <w:sz w:val="20"/>
          <w:lang w:val="ro-RO"/>
        </w:rPr>
        <w:t>)</w:t>
      </w:r>
    </w:p>
    <w:p w14:paraId="79C880A5" w14:textId="77777777" w:rsidR="00A12A95" w:rsidRPr="00512000" w:rsidRDefault="003537B7" w:rsidP="00935140">
      <w:pPr>
        <w:pStyle w:val="textbold"/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iCs/>
          <w:sz w:val="20"/>
          <w:lang w:val="ro-RO"/>
        </w:rPr>
      </w:pPr>
      <w:r>
        <w:rPr>
          <w:rFonts w:ascii="Calibri" w:hAnsi="Calibri" w:cs="Calibri"/>
          <w:iCs/>
          <w:sz w:val="20"/>
          <w:lang w:val="ro-RO"/>
        </w:rPr>
        <w:t>TAM</w:t>
      </w:r>
      <w:r w:rsidR="00A12A95" w:rsidRPr="00512000">
        <w:rPr>
          <w:rFonts w:ascii="Calibri" w:hAnsi="Calibri" w:cs="Calibri"/>
          <w:iCs/>
          <w:sz w:val="20"/>
          <w:lang w:val="ro-RO"/>
        </w:rPr>
        <w:t xml:space="preserve"> </w:t>
      </w:r>
      <w:r w:rsidR="00950D50" w:rsidRPr="00512000">
        <w:rPr>
          <w:rFonts w:ascii="Calibri" w:hAnsi="Calibri" w:cs="Calibri"/>
          <w:iCs/>
          <w:sz w:val="20"/>
          <w:lang w:val="ro-RO"/>
        </w:rPr>
        <w:t xml:space="preserve">reprezintă presiunea de perfuzie la nivelul organelor şi are valori normale cuprinse între </w:t>
      </w:r>
      <w:r w:rsidR="00A12A95" w:rsidRPr="00512000">
        <w:rPr>
          <w:rFonts w:ascii="Calibri" w:hAnsi="Calibri" w:cs="Calibri"/>
          <w:iCs/>
          <w:sz w:val="20"/>
          <w:lang w:val="ro-RO"/>
        </w:rPr>
        <w:t xml:space="preserve">70 </w:t>
      </w:r>
      <w:r w:rsidR="00950D50" w:rsidRPr="00512000">
        <w:rPr>
          <w:rFonts w:ascii="Calibri" w:hAnsi="Calibri" w:cs="Calibri"/>
          <w:iCs/>
          <w:sz w:val="20"/>
          <w:lang w:val="ro-RO"/>
        </w:rPr>
        <w:t xml:space="preserve">şi </w:t>
      </w:r>
      <w:r w:rsidR="00A12A95" w:rsidRPr="00512000">
        <w:rPr>
          <w:rFonts w:ascii="Calibri" w:hAnsi="Calibri" w:cs="Calibri"/>
          <w:iCs/>
          <w:sz w:val="20"/>
          <w:lang w:val="ro-RO"/>
        </w:rPr>
        <w:t>110 mmHg.</w:t>
      </w:r>
    </w:p>
    <w:p w14:paraId="5C0861D3" w14:textId="77777777" w:rsidR="00FE58B4" w:rsidRPr="00105D4F" w:rsidRDefault="00950D50" w:rsidP="00935140">
      <w:pPr>
        <w:pStyle w:val="textbold"/>
        <w:numPr>
          <w:ilvl w:val="0"/>
          <w:numId w:val="23"/>
        </w:numPr>
        <w:spacing w:before="0" w:beforeAutospacing="0" w:after="0" w:afterAutospacing="0" w:line="360" w:lineRule="auto"/>
        <w:jc w:val="both"/>
        <w:rPr>
          <w:rFonts w:ascii="Calibri" w:hAnsi="Calibri" w:cs="Calibri"/>
          <w:iCs/>
          <w:sz w:val="20"/>
          <w:lang w:val="ro-RO"/>
        </w:rPr>
      </w:pPr>
      <w:r w:rsidRPr="00105D4F">
        <w:rPr>
          <w:rFonts w:ascii="Calibri" w:hAnsi="Calibri" w:cs="Calibri"/>
          <w:iCs/>
          <w:sz w:val="20"/>
          <w:lang w:val="ro-RO"/>
        </w:rPr>
        <w:t xml:space="preserve">Inseraţi la dreapta coloanei </w:t>
      </w:r>
      <w:r w:rsidR="00FE58B4" w:rsidRPr="00105D4F">
        <w:rPr>
          <w:rFonts w:ascii="Calibri" w:hAnsi="Calibri" w:cs="Calibri"/>
          <w:iCs/>
          <w:sz w:val="20"/>
          <w:lang w:val="ro-RO"/>
        </w:rPr>
        <w:t xml:space="preserve">PP </w:t>
      </w:r>
      <w:r w:rsidRPr="00105D4F">
        <w:rPr>
          <w:rFonts w:ascii="Calibri" w:hAnsi="Calibri" w:cs="Calibri"/>
          <w:iCs/>
          <w:sz w:val="20"/>
          <w:lang w:val="ro-RO"/>
        </w:rPr>
        <w:t xml:space="preserve">o nouă coloană denumită </w:t>
      </w:r>
      <w:r w:rsidR="003537B7" w:rsidRPr="00105D4F">
        <w:rPr>
          <w:rFonts w:ascii="Calibri" w:hAnsi="Calibri" w:cs="Calibri"/>
          <w:b/>
          <w:iCs/>
          <w:sz w:val="20"/>
          <w:lang w:val="ro-RO"/>
        </w:rPr>
        <w:t>TAM</w:t>
      </w:r>
      <w:r w:rsidR="00FE58B4" w:rsidRPr="00105D4F">
        <w:rPr>
          <w:rFonts w:ascii="Calibri" w:hAnsi="Calibri" w:cs="Calibri"/>
          <w:b/>
          <w:iCs/>
          <w:sz w:val="20"/>
          <w:lang w:val="ro-RO"/>
        </w:rPr>
        <w:t>2</w:t>
      </w:r>
      <w:r w:rsidR="00FE58B4" w:rsidRPr="00105D4F">
        <w:rPr>
          <w:rFonts w:ascii="Calibri" w:hAnsi="Calibri" w:cs="Calibri"/>
          <w:iCs/>
          <w:sz w:val="20"/>
          <w:lang w:val="ro-RO"/>
        </w:rPr>
        <w:t xml:space="preserve">. </w:t>
      </w:r>
      <w:r w:rsidRPr="00105D4F">
        <w:rPr>
          <w:rFonts w:ascii="Calibri" w:hAnsi="Calibri" w:cs="Calibri"/>
          <w:iCs/>
          <w:sz w:val="20"/>
          <w:lang w:val="ro-RO"/>
        </w:rPr>
        <w:t xml:space="preserve">Calculaţi pentru fiecare pacient valoarea </w:t>
      </w:r>
      <w:r w:rsidR="003537B7" w:rsidRPr="00105D4F">
        <w:rPr>
          <w:rFonts w:ascii="Calibri" w:hAnsi="Calibri" w:cs="Calibri"/>
          <w:iCs/>
          <w:sz w:val="20"/>
          <w:lang w:val="ro-RO"/>
        </w:rPr>
        <w:t>TAM</w:t>
      </w:r>
      <w:r w:rsidR="00105D4F">
        <w:rPr>
          <w:rFonts w:ascii="Calibri" w:hAnsi="Calibri" w:cs="Calibri"/>
          <w:iCs/>
          <w:sz w:val="20"/>
          <w:lang w:val="ro-RO"/>
        </w:rPr>
        <w:t>2</w:t>
      </w:r>
      <w:r w:rsidRPr="00105D4F">
        <w:rPr>
          <w:rFonts w:ascii="Calibri" w:hAnsi="Calibri" w:cs="Calibri"/>
          <w:iCs/>
          <w:sz w:val="20"/>
          <w:lang w:val="ro-RO"/>
        </w:rPr>
        <w:t xml:space="preserve"> utilizând formula de mai jos (utilizaţi referinţe relative de celule)</w:t>
      </w:r>
      <w:r w:rsidR="00FE58B4" w:rsidRPr="00105D4F">
        <w:rPr>
          <w:rFonts w:ascii="Calibri" w:hAnsi="Calibri" w:cs="Calibri"/>
          <w:iCs/>
          <w:sz w:val="20"/>
          <w:lang w:val="ro-RO"/>
        </w:rPr>
        <w:t>:</w:t>
      </w:r>
    </w:p>
    <w:p w14:paraId="489DD051" w14:textId="77777777" w:rsidR="00FE58B4" w:rsidRPr="00512000" w:rsidRDefault="003537B7" w:rsidP="00935140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iCs/>
          <w:sz w:val="20"/>
          <w:lang w:val="ro-RO"/>
        </w:rPr>
      </w:pPr>
      <w:r>
        <w:rPr>
          <w:rFonts w:ascii="Calibri" w:hAnsi="Calibri" w:cs="Calibri"/>
          <w:iCs/>
          <w:sz w:val="20"/>
          <w:lang w:val="ro-RO"/>
        </w:rPr>
        <w:t>TAM</w:t>
      </w:r>
      <w:r w:rsidR="00105D4F">
        <w:rPr>
          <w:rFonts w:ascii="Calibri" w:hAnsi="Calibri" w:cs="Calibri"/>
          <w:iCs/>
          <w:sz w:val="20"/>
          <w:lang w:val="ro-RO"/>
        </w:rPr>
        <w:t>2</w:t>
      </w:r>
      <w:r w:rsidR="00FE58B4" w:rsidRPr="00512000">
        <w:rPr>
          <w:rFonts w:ascii="Calibri" w:hAnsi="Calibri" w:cs="Calibri"/>
          <w:iCs/>
          <w:sz w:val="20"/>
          <w:lang w:val="ro-RO"/>
        </w:rPr>
        <w:t xml:space="preserve"> = </w:t>
      </w:r>
      <w:r w:rsidR="00E12D37">
        <w:rPr>
          <w:rFonts w:ascii="Calibri" w:hAnsi="Calibri" w:cs="Calibri"/>
          <w:iCs/>
          <w:sz w:val="20"/>
          <w:lang w:val="ro-RO"/>
        </w:rPr>
        <w:t>TAD</w:t>
      </w:r>
      <w:r w:rsidR="00FE58B4" w:rsidRPr="00512000">
        <w:rPr>
          <w:rFonts w:ascii="Calibri" w:hAnsi="Calibri" w:cs="Calibri"/>
          <w:iCs/>
          <w:sz w:val="20"/>
          <w:lang w:val="ro-RO"/>
        </w:rPr>
        <w:t>+40%*(PP)</w:t>
      </w:r>
    </w:p>
    <w:p w14:paraId="694D8625" w14:textId="77777777" w:rsidR="00A12A95" w:rsidRPr="00512000" w:rsidRDefault="00950D50" w:rsidP="00935140">
      <w:pPr>
        <w:pStyle w:val="textbold"/>
        <w:numPr>
          <w:ilvl w:val="0"/>
          <w:numId w:val="23"/>
        </w:numPr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iCs/>
          <w:sz w:val="20"/>
          <w:lang w:val="ro-RO"/>
        </w:rPr>
      </w:pPr>
      <w:r w:rsidRPr="00512000">
        <w:rPr>
          <w:rFonts w:ascii="Calibri" w:hAnsi="Calibri" w:cs="Calibri"/>
          <w:iCs/>
          <w:sz w:val="20"/>
          <w:lang w:val="ro-RO"/>
        </w:rPr>
        <w:t xml:space="preserve">Inseraţi la dreapta coloanei </w:t>
      </w:r>
      <w:r w:rsidR="0019210B">
        <w:rPr>
          <w:rFonts w:ascii="Calibri" w:hAnsi="Calibri" w:cs="Calibri"/>
          <w:iCs/>
          <w:sz w:val="20"/>
          <w:lang w:val="ro-RO"/>
        </w:rPr>
        <w:t xml:space="preserve">Număr de carii </w:t>
      </w:r>
      <w:r w:rsidRPr="00512000">
        <w:rPr>
          <w:rFonts w:ascii="Calibri" w:hAnsi="Calibri" w:cs="Calibri"/>
          <w:iCs/>
          <w:sz w:val="20"/>
          <w:lang w:val="ro-RO"/>
        </w:rPr>
        <w:t xml:space="preserve">o nouă coloană denumită </w:t>
      </w:r>
      <w:r w:rsidRPr="00105D4F">
        <w:rPr>
          <w:rFonts w:ascii="Calibri" w:hAnsi="Calibri" w:cs="Calibri"/>
          <w:b/>
          <w:iCs/>
          <w:sz w:val="20"/>
          <w:lang w:val="ro-RO"/>
        </w:rPr>
        <w:t>C</w:t>
      </w:r>
      <w:r w:rsidR="00105D4F" w:rsidRPr="00105D4F">
        <w:rPr>
          <w:rFonts w:ascii="Calibri" w:hAnsi="Calibri" w:cs="Calibri"/>
          <w:b/>
          <w:iCs/>
          <w:sz w:val="20"/>
          <w:lang w:val="ro-RO"/>
        </w:rPr>
        <w:t>ost tratament</w:t>
      </w:r>
      <w:r w:rsidR="00A12A95" w:rsidRPr="00512000">
        <w:rPr>
          <w:rFonts w:ascii="Calibri" w:hAnsi="Calibri" w:cs="Calibri"/>
          <w:iCs/>
          <w:sz w:val="20"/>
          <w:lang w:val="ro-RO"/>
        </w:rPr>
        <w:t>.</w:t>
      </w:r>
      <w:r w:rsidR="00B356B0" w:rsidRPr="00512000">
        <w:rPr>
          <w:rFonts w:ascii="Calibri" w:hAnsi="Calibri" w:cs="Calibri"/>
          <w:iCs/>
          <w:sz w:val="20"/>
          <w:lang w:val="ro-RO"/>
        </w:rPr>
        <w:t xml:space="preserve"> </w:t>
      </w:r>
      <w:r w:rsidRPr="00512000">
        <w:rPr>
          <w:rFonts w:ascii="Calibri" w:hAnsi="Calibri" w:cs="Calibri"/>
          <w:iCs/>
          <w:sz w:val="20"/>
          <w:lang w:val="ro-RO"/>
        </w:rPr>
        <w:t xml:space="preserve">Calculaţi pentru fiecare pacient </w:t>
      </w:r>
      <w:r w:rsidR="00105D4F">
        <w:rPr>
          <w:rFonts w:ascii="Calibri" w:hAnsi="Calibri" w:cs="Calibri"/>
          <w:iCs/>
          <w:sz w:val="20"/>
          <w:lang w:val="ro-RO"/>
        </w:rPr>
        <w:t>costul tratamentului</w:t>
      </w:r>
      <w:r w:rsidRPr="00512000">
        <w:rPr>
          <w:rFonts w:ascii="Calibri" w:hAnsi="Calibri" w:cs="Calibri"/>
          <w:iCs/>
          <w:sz w:val="20"/>
          <w:lang w:val="ro-RO"/>
        </w:rPr>
        <w:t xml:space="preserve"> utilizând formula de mai jos (utilizaţi referinţe relative şi absolute de celule)</w:t>
      </w:r>
      <w:r w:rsidR="00A12A95" w:rsidRPr="00512000">
        <w:rPr>
          <w:rFonts w:ascii="Calibri" w:hAnsi="Calibri" w:cs="Calibri"/>
          <w:iCs/>
          <w:sz w:val="20"/>
          <w:lang w:val="ro-RO"/>
        </w:rPr>
        <w:t>:</w:t>
      </w:r>
    </w:p>
    <w:p w14:paraId="5E2027A9" w14:textId="77777777" w:rsidR="00A12A95" w:rsidRPr="00512000" w:rsidRDefault="00105D4F" w:rsidP="00935140">
      <w:pPr>
        <w:pStyle w:val="textbold"/>
        <w:spacing w:before="0" w:beforeAutospacing="0" w:after="0" w:afterAutospacing="0" w:line="360" w:lineRule="auto"/>
        <w:ind w:left="357"/>
        <w:jc w:val="center"/>
        <w:rPr>
          <w:rFonts w:ascii="Calibri" w:hAnsi="Calibri" w:cs="Calibri"/>
          <w:iCs/>
          <w:sz w:val="20"/>
          <w:lang w:val="ro-RO"/>
        </w:rPr>
      </w:pPr>
      <w:r>
        <w:rPr>
          <w:rFonts w:ascii="Calibri" w:hAnsi="Calibri" w:cs="Calibri"/>
          <w:iCs/>
          <w:sz w:val="20"/>
          <w:lang w:val="ro-RO"/>
        </w:rPr>
        <w:t>Cost tratament</w:t>
      </w:r>
      <w:r w:rsidR="00A12A95" w:rsidRPr="00512000">
        <w:rPr>
          <w:rFonts w:ascii="Calibri" w:hAnsi="Calibri" w:cs="Calibri"/>
          <w:iCs/>
          <w:sz w:val="20"/>
          <w:lang w:val="ro-RO"/>
        </w:rPr>
        <w:t xml:space="preserve"> = (</w:t>
      </w:r>
      <w:r>
        <w:rPr>
          <w:rFonts w:ascii="Calibri" w:hAnsi="Calibri" w:cs="Calibri"/>
          <w:iCs/>
          <w:sz w:val="20"/>
          <w:lang w:val="ro-RO"/>
        </w:rPr>
        <w:t>Număr de carii</w:t>
      </w:r>
      <w:r w:rsidR="00A12A95" w:rsidRPr="00512000">
        <w:rPr>
          <w:rFonts w:ascii="Calibri" w:hAnsi="Calibri" w:cs="Calibri"/>
          <w:iCs/>
          <w:sz w:val="20"/>
          <w:lang w:val="ro-RO"/>
        </w:rPr>
        <w:t>)*(</w:t>
      </w:r>
      <w:r w:rsidR="00950D50" w:rsidRPr="00512000">
        <w:rPr>
          <w:rFonts w:ascii="Calibri" w:hAnsi="Calibri" w:cs="Calibri"/>
          <w:iCs/>
          <w:sz w:val="20"/>
          <w:lang w:val="ro-RO"/>
        </w:rPr>
        <w:t xml:space="preserve">Costul </w:t>
      </w:r>
      <w:r>
        <w:rPr>
          <w:rFonts w:ascii="Calibri" w:hAnsi="Calibri" w:cs="Calibri"/>
          <w:iCs/>
          <w:sz w:val="20"/>
          <w:lang w:val="ro-RO"/>
        </w:rPr>
        <w:t>unei carii</w:t>
      </w:r>
      <w:r w:rsidR="00A12A95" w:rsidRPr="00512000">
        <w:rPr>
          <w:rFonts w:ascii="Calibri" w:hAnsi="Calibri" w:cs="Calibri"/>
          <w:iCs/>
          <w:sz w:val="20"/>
          <w:lang w:val="ro-RO"/>
        </w:rPr>
        <w:t>)</w:t>
      </w:r>
    </w:p>
    <w:p w14:paraId="60C85AAA" w14:textId="28C3131D" w:rsidR="00EE7056" w:rsidRPr="00512000" w:rsidRDefault="00EC700D" w:rsidP="00710B61">
      <w:pPr>
        <w:pStyle w:val="textbold"/>
        <w:numPr>
          <w:ilvl w:val="0"/>
          <w:numId w:val="23"/>
        </w:numPr>
        <w:spacing w:before="0" w:beforeAutospacing="0" w:after="0" w:afterAutospacing="0" w:line="360" w:lineRule="auto"/>
        <w:ind w:left="357" w:hanging="357"/>
        <w:jc w:val="both"/>
        <w:rPr>
          <w:rFonts w:ascii="Calibri" w:hAnsi="Calibri" w:cs="Calibri"/>
          <w:sz w:val="20"/>
          <w:lang w:val="ro-RO"/>
        </w:rPr>
      </w:pPr>
      <w:r w:rsidRPr="00512000">
        <w:rPr>
          <w:rFonts w:ascii="Calibri" w:hAnsi="Calibri" w:cs="Calibri"/>
          <w:sz w:val="20"/>
          <w:lang w:val="ro-RO"/>
        </w:rPr>
        <w:t>Utilizând funcţia predefinită</w:t>
      </w:r>
      <w:r w:rsidR="00EE7056" w:rsidRPr="00512000">
        <w:rPr>
          <w:rFonts w:ascii="Calibri" w:hAnsi="Calibri" w:cs="Calibri"/>
          <w:sz w:val="20"/>
          <w:lang w:val="ro-RO"/>
        </w:rPr>
        <w:t xml:space="preserve"> COUNIF, </w:t>
      </w:r>
      <w:r w:rsidRPr="00512000">
        <w:rPr>
          <w:rFonts w:ascii="Calibri" w:hAnsi="Calibri" w:cs="Calibri"/>
          <w:sz w:val="20"/>
          <w:lang w:val="ro-RO"/>
        </w:rPr>
        <w:t>creaţi tabelele de frecvenţă pentru următoarele variabile</w:t>
      </w:r>
      <w:r w:rsidR="00EE7056" w:rsidRPr="00512000">
        <w:rPr>
          <w:rFonts w:ascii="Calibri" w:hAnsi="Calibri" w:cs="Calibri"/>
          <w:sz w:val="20"/>
          <w:lang w:val="ro-RO"/>
        </w:rPr>
        <w:t xml:space="preserve">: </w:t>
      </w:r>
      <w:r w:rsidRPr="00512000">
        <w:rPr>
          <w:rFonts w:ascii="Calibri" w:hAnsi="Calibri" w:cs="Calibri"/>
          <w:sz w:val="20"/>
          <w:lang w:val="ro-RO"/>
        </w:rPr>
        <w:t>Gen</w:t>
      </w:r>
      <w:r w:rsidR="00EE7056" w:rsidRPr="00512000">
        <w:rPr>
          <w:rFonts w:ascii="Calibri" w:hAnsi="Calibri" w:cs="Calibri"/>
          <w:sz w:val="20"/>
          <w:lang w:val="ro-RO"/>
        </w:rPr>
        <w:t xml:space="preserve">, </w:t>
      </w:r>
      <w:r w:rsidRPr="00512000">
        <w:rPr>
          <w:rFonts w:ascii="Calibri" w:hAnsi="Calibri" w:cs="Calibri"/>
          <w:sz w:val="20"/>
          <w:lang w:val="ro-RO"/>
        </w:rPr>
        <w:t>Fumător</w:t>
      </w:r>
      <w:r w:rsidR="00EE7056" w:rsidRPr="00512000">
        <w:rPr>
          <w:rFonts w:ascii="Calibri" w:hAnsi="Calibri" w:cs="Calibri"/>
          <w:sz w:val="20"/>
          <w:lang w:val="ro-RO"/>
        </w:rPr>
        <w:t>.</w:t>
      </w:r>
      <w:r w:rsidR="00C810A5" w:rsidRPr="00512000">
        <w:rPr>
          <w:rFonts w:ascii="Calibri" w:hAnsi="Calibri" w:cs="Calibri"/>
          <w:sz w:val="20"/>
          <w:lang w:val="ro-RO"/>
        </w:rPr>
        <w:t xml:space="preserve"> </w:t>
      </w:r>
    </w:p>
    <w:p w14:paraId="014B132A" w14:textId="77777777" w:rsidR="006B0937" w:rsidRPr="00512000" w:rsidRDefault="006B0937" w:rsidP="00710B61">
      <w:pPr>
        <w:pStyle w:val="textbold"/>
        <w:numPr>
          <w:ilvl w:val="0"/>
          <w:numId w:val="23"/>
        </w:numPr>
        <w:spacing w:before="0" w:beforeAutospacing="0" w:after="0" w:afterAutospacing="0" w:line="360" w:lineRule="auto"/>
        <w:ind w:left="357"/>
        <w:jc w:val="both"/>
        <w:rPr>
          <w:rFonts w:ascii="Calibri" w:hAnsi="Calibri" w:cs="Calibri"/>
          <w:sz w:val="20"/>
          <w:lang w:val="ro-RO"/>
        </w:rPr>
      </w:pPr>
      <w:r w:rsidRPr="00512000">
        <w:rPr>
          <w:rFonts w:ascii="Calibri" w:hAnsi="Calibri" w:cs="Calibri"/>
          <w:sz w:val="20"/>
          <w:lang w:val="ro-RO"/>
        </w:rPr>
        <w:t xml:space="preserve">Inseraţi la dreapta coloanei </w:t>
      </w:r>
      <w:r w:rsidR="00105D4F">
        <w:rPr>
          <w:rFonts w:ascii="Calibri" w:hAnsi="Calibri" w:cs="Calibri"/>
          <w:sz w:val="20"/>
          <w:lang w:val="ro-RO"/>
        </w:rPr>
        <w:t xml:space="preserve">Indice gingival </w:t>
      </w:r>
      <w:r w:rsidRPr="00512000">
        <w:rPr>
          <w:rFonts w:ascii="Calibri" w:hAnsi="Calibri" w:cs="Calibri"/>
          <w:sz w:val="20"/>
          <w:lang w:val="ro-RO"/>
        </w:rPr>
        <w:t xml:space="preserve">o nouă coloană denumită </w:t>
      </w:r>
      <w:r w:rsidR="00105D4F" w:rsidRPr="00105D4F">
        <w:rPr>
          <w:rFonts w:ascii="Calibri" w:hAnsi="Calibri" w:cs="Calibri"/>
          <w:b/>
          <w:sz w:val="20"/>
          <w:lang w:val="ro-RO"/>
        </w:rPr>
        <w:t>Inflamație severă</w:t>
      </w:r>
      <w:r w:rsidRPr="00512000">
        <w:rPr>
          <w:rFonts w:ascii="Calibri" w:hAnsi="Calibri" w:cs="Calibri"/>
          <w:sz w:val="20"/>
          <w:lang w:val="ro-RO"/>
        </w:rPr>
        <w:t xml:space="preserve">. Utilizând funcţia IF, afişaţi pentru fiecare subiect dacă are sau nu </w:t>
      </w:r>
      <w:r w:rsidR="00105D4F">
        <w:rPr>
          <w:rFonts w:ascii="Calibri" w:hAnsi="Calibri" w:cs="Calibri"/>
          <w:sz w:val="20"/>
          <w:lang w:val="ro-RO"/>
        </w:rPr>
        <w:t>inflamație severă</w:t>
      </w:r>
      <w:r w:rsidRPr="00512000">
        <w:rPr>
          <w:rFonts w:ascii="Calibri" w:hAnsi="Calibri" w:cs="Calibri"/>
          <w:sz w:val="20"/>
          <w:lang w:val="ro-RO"/>
        </w:rPr>
        <w:t>, utilizând următorul criteriu:</w:t>
      </w:r>
    </w:p>
    <w:p w14:paraId="382AD8D9" w14:textId="77777777" w:rsidR="00710B61" w:rsidRPr="00105D4F" w:rsidRDefault="006B0937" w:rsidP="0047301D">
      <w:pPr>
        <w:pStyle w:val="textbold"/>
        <w:spacing w:before="0" w:beforeAutospacing="0" w:after="0" w:afterAutospacing="0" w:line="360" w:lineRule="auto"/>
        <w:ind w:left="357" w:firstLine="363"/>
        <w:rPr>
          <w:rFonts w:ascii="Calibri" w:hAnsi="Calibri" w:cs="Calibri"/>
          <w:sz w:val="20"/>
        </w:rPr>
      </w:pPr>
      <w:r w:rsidRPr="00512000">
        <w:rPr>
          <w:rFonts w:ascii="Calibri" w:hAnsi="Calibri" w:cs="Calibri"/>
          <w:sz w:val="20"/>
          <w:lang w:val="ro-RO"/>
        </w:rPr>
        <w:t xml:space="preserve">Un subiect se consideră că are </w:t>
      </w:r>
      <w:r w:rsidR="00105D4F">
        <w:rPr>
          <w:rFonts w:ascii="Calibri" w:hAnsi="Calibri" w:cs="Calibri"/>
          <w:sz w:val="20"/>
          <w:lang w:val="ro-RO"/>
        </w:rPr>
        <w:t xml:space="preserve">inflamație severă </w:t>
      </w:r>
      <w:r w:rsidR="00710B61" w:rsidRPr="00512000">
        <w:rPr>
          <w:rFonts w:ascii="Calibri" w:hAnsi="Calibri" w:cs="Calibri"/>
          <w:sz w:val="20"/>
          <w:lang w:val="ro-RO"/>
        </w:rPr>
        <w:t>(</w:t>
      </w:r>
      <w:r w:rsidRPr="00512000">
        <w:rPr>
          <w:rFonts w:ascii="Calibri" w:hAnsi="Calibri" w:cs="Calibri"/>
          <w:sz w:val="20"/>
          <w:lang w:val="ro-RO"/>
        </w:rPr>
        <w:t xml:space="preserve">se va afişa “da” </w:t>
      </w:r>
      <w:r w:rsidR="00105D4F">
        <w:rPr>
          <w:rFonts w:ascii="Calibri" w:hAnsi="Calibri" w:cs="Calibri"/>
          <w:sz w:val="20"/>
          <w:lang w:val="ro-RO"/>
        </w:rPr>
        <w:t>)</w:t>
      </w:r>
      <w:r w:rsidR="00CF399B" w:rsidRPr="00512000">
        <w:rPr>
          <w:rFonts w:ascii="Calibri" w:hAnsi="Calibri" w:cs="Calibri"/>
          <w:sz w:val="20"/>
          <w:lang w:val="ro-RO"/>
        </w:rPr>
        <w:t xml:space="preserve"> </w:t>
      </w:r>
      <w:r w:rsidRPr="00512000">
        <w:rPr>
          <w:rFonts w:ascii="Calibri" w:hAnsi="Calibri" w:cs="Calibri"/>
          <w:sz w:val="20"/>
          <w:lang w:val="ro-RO"/>
        </w:rPr>
        <w:t xml:space="preserve">dacă </w:t>
      </w:r>
      <w:r w:rsidR="00105D4F">
        <w:rPr>
          <w:rFonts w:ascii="Calibri" w:hAnsi="Calibri" w:cs="Calibri"/>
          <w:sz w:val="20"/>
          <w:lang w:val="ro-RO"/>
        </w:rPr>
        <w:t xml:space="preserve">indicele gingival </w:t>
      </w:r>
      <w:r w:rsidR="00105D4F" w:rsidRPr="00DA0FA1">
        <w:rPr>
          <w:rFonts w:ascii="Calibri" w:hAnsi="Calibri" w:cs="Calibri"/>
          <w:sz w:val="20"/>
          <w:lang w:val="it-IT"/>
        </w:rPr>
        <w:t xml:space="preserve">&gt;2. </w:t>
      </w:r>
      <w:r w:rsidR="00105D4F">
        <w:rPr>
          <w:rFonts w:ascii="Calibri" w:hAnsi="Calibri" w:cs="Calibri"/>
          <w:sz w:val="20"/>
          <w:lang w:val="ro-RO"/>
        </w:rPr>
        <w:t xml:space="preserve">În caz contrar se va afișa </w:t>
      </w:r>
      <w:r w:rsidR="00105D4F">
        <w:rPr>
          <w:rFonts w:ascii="Calibri" w:hAnsi="Calibri" w:cs="Calibri"/>
          <w:sz w:val="20"/>
        </w:rPr>
        <w:t>“nu”.</w:t>
      </w:r>
    </w:p>
    <w:sectPr w:rsidR="00710B61" w:rsidRPr="00105D4F" w:rsidSect="00581C7D">
      <w:footerReference w:type="even" r:id="rId8"/>
      <w:footerReference w:type="default" r:id="rId9"/>
      <w:pgSz w:w="11907" w:h="16840" w:code="9"/>
      <w:pgMar w:top="720" w:right="720" w:bottom="720" w:left="720" w:header="709" w:footer="709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FCF0A2" w14:textId="77777777" w:rsidR="009A666D" w:rsidRDefault="009A666D">
      <w:r>
        <w:separator/>
      </w:r>
    </w:p>
  </w:endnote>
  <w:endnote w:type="continuationSeparator" w:id="0">
    <w:p w14:paraId="06A7D6E8" w14:textId="77777777" w:rsidR="009A666D" w:rsidRDefault="009A6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06F94C" w14:textId="77777777" w:rsidR="00A13255" w:rsidRDefault="00A13255" w:rsidP="00DB6F3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3969719" w14:textId="77777777" w:rsidR="00A13255" w:rsidRDefault="00A13255" w:rsidP="007C5D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D9627" w14:textId="410C794B" w:rsidR="00A13255" w:rsidRPr="00A25C82" w:rsidRDefault="00A13255" w:rsidP="00CB34FD">
    <w:pPr>
      <w:pStyle w:val="Footer"/>
      <w:framePr w:wrap="around" w:vAnchor="text" w:hAnchor="margin" w:xAlign="center" w:y="1"/>
      <w:rPr>
        <w:rStyle w:val="PageNumber"/>
        <w:rFonts w:ascii="Calibri" w:hAnsi="Calibri" w:cs="Calibri"/>
        <w:b/>
        <w:sz w:val="16"/>
        <w:szCs w:val="16"/>
      </w:rPr>
    </w:pPr>
    <w:r w:rsidRPr="00A25C82">
      <w:rPr>
        <w:rStyle w:val="PageNumber"/>
        <w:rFonts w:ascii="Calibri" w:hAnsi="Calibri" w:cs="Calibri"/>
        <w:b/>
        <w:sz w:val="16"/>
        <w:szCs w:val="16"/>
      </w:rPr>
      <w:fldChar w:fldCharType="begin"/>
    </w:r>
    <w:r w:rsidRPr="00A25C82">
      <w:rPr>
        <w:rStyle w:val="PageNumber"/>
        <w:rFonts w:ascii="Calibri" w:hAnsi="Calibri" w:cs="Calibri"/>
        <w:b/>
        <w:sz w:val="16"/>
        <w:szCs w:val="16"/>
      </w:rPr>
      <w:instrText xml:space="preserve">PAGE  </w:instrText>
    </w:r>
    <w:r w:rsidRPr="00A25C82">
      <w:rPr>
        <w:rStyle w:val="PageNumber"/>
        <w:rFonts w:ascii="Calibri" w:hAnsi="Calibri" w:cs="Calibri"/>
        <w:b/>
        <w:sz w:val="16"/>
        <w:szCs w:val="16"/>
      </w:rPr>
      <w:fldChar w:fldCharType="separate"/>
    </w:r>
    <w:r w:rsidR="000B47FD">
      <w:rPr>
        <w:rStyle w:val="PageNumber"/>
        <w:rFonts w:ascii="Calibri" w:hAnsi="Calibri" w:cs="Calibri"/>
        <w:b/>
        <w:noProof/>
        <w:sz w:val="16"/>
        <w:szCs w:val="16"/>
      </w:rPr>
      <w:t>- 1 -</w:t>
    </w:r>
    <w:r w:rsidRPr="00A25C82">
      <w:rPr>
        <w:rStyle w:val="PageNumber"/>
        <w:rFonts w:ascii="Calibri" w:hAnsi="Calibri" w:cs="Calibri"/>
        <w:b/>
        <w:sz w:val="16"/>
        <w:szCs w:val="16"/>
      </w:rPr>
      <w:fldChar w:fldCharType="end"/>
    </w:r>
  </w:p>
  <w:p w14:paraId="188615C9" w14:textId="77777777" w:rsidR="00A13255" w:rsidRPr="00242AA3" w:rsidRDefault="00A13255" w:rsidP="00242AA3">
    <w:pPr>
      <w:pStyle w:val="Footer"/>
      <w:rPr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F0A9DB" w14:textId="77777777" w:rsidR="009A666D" w:rsidRDefault="009A666D">
      <w:r>
        <w:separator/>
      </w:r>
    </w:p>
  </w:footnote>
  <w:footnote w:type="continuationSeparator" w:id="0">
    <w:p w14:paraId="17FA08CA" w14:textId="77777777" w:rsidR="009A666D" w:rsidRDefault="009A66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764D"/>
    <w:multiLevelType w:val="hybridMultilevel"/>
    <w:tmpl w:val="5636EFB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6178DD"/>
    <w:multiLevelType w:val="hybridMultilevel"/>
    <w:tmpl w:val="F1E6B80A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9D47C0"/>
    <w:multiLevelType w:val="hybridMultilevel"/>
    <w:tmpl w:val="C6DA55AA"/>
    <w:lvl w:ilvl="0" w:tplc="F56A9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356E1"/>
    <w:multiLevelType w:val="hybridMultilevel"/>
    <w:tmpl w:val="79425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2576A"/>
    <w:multiLevelType w:val="hybridMultilevel"/>
    <w:tmpl w:val="6B5C14E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5578AB"/>
    <w:multiLevelType w:val="hybridMultilevel"/>
    <w:tmpl w:val="05F624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932CF"/>
    <w:multiLevelType w:val="hybridMultilevel"/>
    <w:tmpl w:val="D16010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A69ABC">
      <w:start w:val="1"/>
      <w:numFmt w:val="bullet"/>
      <w:lvlText w:val=""/>
      <w:lvlJc w:val="left"/>
      <w:pPr>
        <w:tabs>
          <w:tab w:val="num" w:pos="1505"/>
        </w:tabs>
        <w:ind w:left="1505" w:hanging="425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E4C52"/>
    <w:multiLevelType w:val="hybridMultilevel"/>
    <w:tmpl w:val="62EA37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972DA7"/>
    <w:multiLevelType w:val="hybridMultilevel"/>
    <w:tmpl w:val="26D06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966DE2"/>
    <w:multiLevelType w:val="hybridMultilevel"/>
    <w:tmpl w:val="AD10A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382E60"/>
    <w:multiLevelType w:val="hybridMultilevel"/>
    <w:tmpl w:val="9DD0DB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823333"/>
    <w:multiLevelType w:val="hybridMultilevel"/>
    <w:tmpl w:val="E0D62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952E4C"/>
    <w:multiLevelType w:val="hybridMultilevel"/>
    <w:tmpl w:val="A9DCFE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A3CCE"/>
    <w:multiLevelType w:val="hybridMultilevel"/>
    <w:tmpl w:val="E7E491A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2F874BD"/>
    <w:multiLevelType w:val="hybridMultilevel"/>
    <w:tmpl w:val="6B8C3CC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6847B41"/>
    <w:multiLevelType w:val="hybridMultilevel"/>
    <w:tmpl w:val="5A66958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8244ABD"/>
    <w:multiLevelType w:val="hybridMultilevel"/>
    <w:tmpl w:val="1D66282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DF61BD0"/>
    <w:multiLevelType w:val="hybridMultilevel"/>
    <w:tmpl w:val="C80E4B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B77704"/>
    <w:multiLevelType w:val="hybridMultilevel"/>
    <w:tmpl w:val="FDCE857A"/>
    <w:lvl w:ilvl="0" w:tplc="125824F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28E45C1"/>
    <w:multiLevelType w:val="hybridMultilevel"/>
    <w:tmpl w:val="6172C0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3884A28"/>
    <w:multiLevelType w:val="hybridMultilevel"/>
    <w:tmpl w:val="5FDAAC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2BD25A3"/>
    <w:multiLevelType w:val="hybridMultilevel"/>
    <w:tmpl w:val="8124A2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A69ABC">
      <w:start w:val="1"/>
      <w:numFmt w:val="bullet"/>
      <w:lvlText w:val=""/>
      <w:lvlJc w:val="left"/>
      <w:pPr>
        <w:tabs>
          <w:tab w:val="num" w:pos="1505"/>
        </w:tabs>
        <w:ind w:left="1505" w:hanging="425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D24D43"/>
    <w:multiLevelType w:val="hybridMultilevel"/>
    <w:tmpl w:val="ABE2789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63549E4"/>
    <w:multiLevelType w:val="hybridMultilevel"/>
    <w:tmpl w:val="F0A232B6"/>
    <w:lvl w:ilvl="0" w:tplc="714033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33340D"/>
    <w:multiLevelType w:val="hybridMultilevel"/>
    <w:tmpl w:val="FDCE857A"/>
    <w:lvl w:ilvl="0" w:tplc="125824F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6CB82BA2"/>
    <w:multiLevelType w:val="multilevel"/>
    <w:tmpl w:val="60484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tabs>
          <w:tab w:val="num" w:pos="1505"/>
        </w:tabs>
        <w:ind w:left="1505" w:hanging="425"/>
      </w:pPr>
      <w:rPr>
        <w:rFonts w:ascii="Wingdings" w:hAnsi="Wingdings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604D20"/>
    <w:multiLevelType w:val="hybridMultilevel"/>
    <w:tmpl w:val="13F04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5E249C"/>
    <w:multiLevelType w:val="hybridMultilevel"/>
    <w:tmpl w:val="4690999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3DD2C3C"/>
    <w:multiLevelType w:val="hybridMultilevel"/>
    <w:tmpl w:val="8498313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8D79F9"/>
    <w:multiLevelType w:val="hybridMultilevel"/>
    <w:tmpl w:val="5998939A"/>
    <w:lvl w:ilvl="0" w:tplc="F9CCC8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2459CE"/>
    <w:multiLevelType w:val="hybridMultilevel"/>
    <w:tmpl w:val="07D61330"/>
    <w:lvl w:ilvl="0" w:tplc="72049AC6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b/>
        <w:bCs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1" w15:restartNumberingAfterBreak="0">
    <w:nsid w:val="7E7B008C"/>
    <w:multiLevelType w:val="hybridMultilevel"/>
    <w:tmpl w:val="7480D0C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17"/>
  </w:num>
  <w:num w:numId="3">
    <w:abstractNumId w:val="0"/>
  </w:num>
  <w:num w:numId="4">
    <w:abstractNumId w:val="10"/>
  </w:num>
  <w:num w:numId="5">
    <w:abstractNumId w:val="7"/>
  </w:num>
  <w:num w:numId="6">
    <w:abstractNumId w:val="21"/>
  </w:num>
  <w:num w:numId="7">
    <w:abstractNumId w:val="27"/>
  </w:num>
  <w:num w:numId="8">
    <w:abstractNumId w:val="13"/>
  </w:num>
  <w:num w:numId="9">
    <w:abstractNumId w:val="1"/>
  </w:num>
  <w:num w:numId="10">
    <w:abstractNumId w:val="5"/>
  </w:num>
  <w:num w:numId="11">
    <w:abstractNumId w:val="20"/>
  </w:num>
  <w:num w:numId="12">
    <w:abstractNumId w:val="30"/>
  </w:num>
  <w:num w:numId="13">
    <w:abstractNumId w:val="8"/>
  </w:num>
  <w:num w:numId="14">
    <w:abstractNumId w:val="22"/>
  </w:num>
  <w:num w:numId="15">
    <w:abstractNumId w:val="26"/>
  </w:num>
  <w:num w:numId="16">
    <w:abstractNumId w:val="12"/>
  </w:num>
  <w:num w:numId="17">
    <w:abstractNumId w:val="11"/>
  </w:num>
  <w:num w:numId="18">
    <w:abstractNumId w:val="25"/>
  </w:num>
  <w:num w:numId="19">
    <w:abstractNumId w:val="6"/>
  </w:num>
  <w:num w:numId="20">
    <w:abstractNumId w:val="9"/>
  </w:num>
  <w:num w:numId="21">
    <w:abstractNumId w:val="3"/>
  </w:num>
  <w:num w:numId="22">
    <w:abstractNumId w:val="28"/>
  </w:num>
  <w:num w:numId="23">
    <w:abstractNumId w:val="16"/>
  </w:num>
  <w:num w:numId="24">
    <w:abstractNumId w:val="29"/>
  </w:num>
  <w:num w:numId="25">
    <w:abstractNumId w:val="19"/>
  </w:num>
  <w:num w:numId="26">
    <w:abstractNumId w:val="15"/>
  </w:num>
  <w:num w:numId="27">
    <w:abstractNumId w:val="24"/>
  </w:num>
  <w:num w:numId="28">
    <w:abstractNumId w:val="18"/>
  </w:num>
  <w:num w:numId="29">
    <w:abstractNumId w:val="14"/>
  </w:num>
  <w:num w:numId="30">
    <w:abstractNumId w:val="23"/>
  </w:num>
  <w:num w:numId="31">
    <w:abstractNumId w:val="2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BF7"/>
    <w:rsid w:val="00000425"/>
    <w:rsid w:val="00002015"/>
    <w:rsid w:val="00004B36"/>
    <w:rsid w:val="00005A12"/>
    <w:rsid w:val="00046AD9"/>
    <w:rsid w:val="00052567"/>
    <w:rsid w:val="00053920"/>
    <w:rsid w:val="000603DB"/>
    <w:rsid w:val="00066516"/>
    <w:rsid w:val="00077AB8"/>
    <w:rsid w:val="00080AA0"/>
    <w:rsid w:val="00084349"/>
    <w:rsid w:val="00092330"/>
    <w:rsid w:val="00095F6B"/>
    <w:rsid w:val="00097A2C"/>
    <w:rsid w:val="000A05F2"/>
    <w:rsid w:val="000A3E84"/>
    <w:rsid w:val="000A3EE7"/>
    <w:rsid w:val="000A6F53"/>
    <w:rsid w:val="000B2EA9"/>
    <w:rsid w:val="000B47FD"/>
    <w:rsid w:val="000C2328"/>
    <w:rsid w:val="000C322A"/>
    <w:rsid w:val="000D0A33"/>
    <w:rsid w:val="000D5B12"/>
    <w:rsid w:val="000D5F83"/>
    <w:rsid w:val="000E4FBF"/>
    <w:rsid w:val="00104C03"/>
    <w:rsid w:val="0010566D"/>
    <w:rsid w:val="00105D4F"/>
    <w:rsid w:val="001201C0"/>
    <w:rsid w:val="0012156B"/>
    <w:rsid w:val="0012485F"/>
    <w:rsid w:val="0013616C"/>
    <w:rsid w:val="001449BB"/>
    <w:rsid w:val="001459AC"/>
    <w:rsid w:val="001478D4"/>
    <w:rsid w:val="00147ED6"/>
    <w:rsid w:val="0015300F"/>
    <w:rsid w:val="001556CD"/>
    <w:rsid w:val="001570D9"/>
    <w:rsid w:val="0017444E"/>
    <w:rsid w:val="00176450"/>
    <w:rsid w:val="0018069A"/>
    <w:rsid w:val="0019210B"/>
    <w:rsid w:val="00194EFB"/>
    <w:rsid w:val="001970E7"/>
    <w:rsid w:val="001B32C8"/>
    <w:rsid w:val="001B6DFF"/>
    <w:rsid w:val="001C3F59"/>
    <w:rsid w:val="001C5721"/>
    <w:rsid w:val="001D1D88"/>
    <w:rsid w:val="001D2866"/>
    <w:rsid w:val="001E4088"/>
    <w:rsid w:val="001E57E1"/>
    <w:rsid w:val="001F527A"/>
    <w:rsid w:val="001F5414"/>
    <w:rsid w:val="001F6202"/>
    <w:rsid w:val="00200A43"/>
    <w:rsid w:val="00202177"/>
    <w:rsid w:val="0020527E"/>
    <w:rsid w:val="0021655A"/>
    <w:rsid w:val="00224BF4"/>
    <w:rsid w:val="00224E6C"/>
    <w:rsid w:val="00233F54"/>
    <w:rsid w:val="00237E7B"/>
    <w:rsid w:val="00242AA3"/>
    <w:rsid w:val="00245F7F"/>
    <w:rsid w:val="002534E9"/>
    <w:rsid w:val="00257BE8"/>
    <w:rsid w:val="00262925"/>
    <w:rsid w:val="00262E31"/>
    <w:rsid w:val="002631E5"/>
    <w:rsid w:val="0026541A"/>
    <w:rsid w:val="00265540"/>
    <w:rsid w:val="00274980"/>
    <w:rsid w:val="002822CA"/>
    <w:rsid w:val="00290EB6"/>
    <w:rsid w:val="002A0C72"/>
    <w:rsid w:val="002A0E5A"/>
    <w:rsid w:val="002A304B"/>
    <w:rsid w:val="002A3A22"/>
    <w:rsid w:val="002B2FFC"/>
    <w:rsid w:val="002B6329"/>
    <w:rsid w:val="002C0EF6"/>
    <w:rsid w:val="002D513E"/>
    <w:rsid w:val="002E044E"/>
    <w:rsid w:val="002E1083"/>
    <w:rsid w:val="002F2B19"/>
    <w:rsid w:val="00301619"/>
    <w:rsid w:val="00301E6B"/>
    <w:rsid w:val="00310DD2"/>
    <w:rsid w:val="003130E5"/>
    <w:rsid w:val="003245FD"/>
    <w:rsid w:val="003266A3"/>
    <w:rsid w:val="003316CA"/>
    <w:rsid w:val="00332844"/>
    <w:rsid w:val="003345C7"/>
    <w:rsid w:val="00334629"/>
    <w:rsid w:val="00334A8C"/>
    <w:rsid w:val="00337105"/>
    <w:rsid w:val="00337D06"/>
    <w:rsid w:val="00337D1F"/>
    <w:rsid w:val="00347506"/>
    <w:rsid w:val="00350D65"/>
    <w:rsid w:val="00352714"/>
    <w:rsid w:val="003537B7"/>
    <w:rsid w:val="0035564E"/>
    <w:rsid w:val="00362E25"/>
    <w:rsid w:val="00373BBE"/>
    <w:rsid w:val="00375D0F"/>
    <w:rsid w:val="00391D08"/>
    <w:rsid w:val="00394490"/>
    <w:rsid w:val="00395F06"/>
    <w:rsid w:val="003A5256"/>
    <w:rsid w:val="003A70AC"/>
    <w:rsid w:val="003B224B"/>
    <w:rsid w:val="003B44A5"/>
    <w:rsid w:val="003B4914"/>
    <w:rsid w:val="003D2A1B"/>
    <w:rsid w:val="003D6F92"/>
    <w:rsid w:val="003D6FFA"/>
    <w:rsid w:val="003E4912"/>
    <w:rsid w:val="003E6630"/>
    <w:rsid w:val="003E7132"/>
    <w:rsid w:val="003F0894"/>
    <w:rsid w:val="003F2197"/>
    <w:rsid w:val="003F4C18"/>
    <w:rsid w:val="0041398A"/>
    <w:rsid w:val="004150A8"/>
    <w:rsid w:val="004305C7"/>
    <w:rsid w:val="004311B6"/>
    <w:rsid w:val="00434C80"/>
    <w:rsid w:val="00435A40"/>
    <w:rsid w:val="0044420D"/>
    <w:rsid w:val="00445265"/>
    <w:rsid w:val="004473B8"/>
    <w:rsid w:val="00457C12"/>
    <w:rsid w:val="00471C46"/>
    <w:rsid w:val="004721DB"/>
    <w:rsid w:val="0047301D"/>
    <w:rsid w:val="004770E7"/>
    <w:rsid w:val="0048114D"/>
    <w:rsid w:val="00482461"/>
    <w:rsid w:val="00482C9B"/>
    <w:rsid w:val="004B34DC"/>
    <w:rsid w:val="004D005B"/>
    <w:rsid w:val="004D1DD2"/>
    <w:rsid w:val="004D261D"/>
    <w:rsid w:val="004D28DA"/>
    <w:rsid w:val="004D2E5C"/>
    <w:rsid w:val="004D519A"/>
    <w:rsid w:val="004E5662"/>
    <w:rsid w:val="004F2558"/>
    <w:rsid w:val="00500F88"/>
    <w:rsid w:val="00500F93"/>
    <w:rsid w:val="00503568"/>
    <w:rsid w:val="00510813"/>
    <w:rsid w:val="00512000"/>
    <w:rsid w:val="005259CA"/>
    <w:rsid w:val="00531B29"/>
    <w:rsid w:val="00532189"/>
    <w:rsid w:val="00541053"/>
    <w:rsid w:val="00541142"/>
    <w:rsid w:val="005414C0"/>
    <w:rsid w:val="00543CC7"/>
    <w:rsid w:val="00544886"/>
    <w:rsid w:val="00544973"/>
    <w:rsid w:val="00544BCC"/>
    <w:rsid w:val="00555712"/>
    <w:rsid w:val="00557940"/>
    <w:rsid w:val="00560026"/>
    <w:rsid w:val="005627DF"/>
    <w:rsid w:val="00563FF7"/>
    <w:rsid w:val="00567468"/>
    <w:rsid w:val="00573260"/>
    <w:rsid w:val="00581C7D"/>
    <w:rsid w:val="00582B7E"/>
    <w:rsid w:val="00587CF7"/>
    <w:rsid w:val="005A1E8F"/>
    <w:rsid w:val="005A43AB"/>
    <w:rsid w:val="005A4564"/>
    <w:rsid w:val="005A6584"/>
    <w:rsid w:val="005A7F08"/>
    <w:rsid w:val="005B3CE6"/>
    <w:rsid w:val="005B55AD"/>
    <w:rsid w:val="005B66DC"/>
    <w:rsid w:val="005C4798"/>
    <w:rsid w:val="005C7A2E"/>
    <w:rsid w:val="005D37C3"/>
    <w:rsid w:val="005D4344"/>
    <w:rsid w:val="005D6EF4"/>
    <w:rsid w:val="005E193E"/>
    <w:rsid w:val="005E1EB7"/>
    <w:rsid w:val="005E360C"/>
    <w:rsid w:val="005E4489"/>
    <w:rsid w:val="005F5CF5"/>
    <w:rsid w:val="005F7320"/>
    <w:rsid w:val="00600A7C"/>
    <w:rsid w:val="00602ECF"/>
    <w:rsid w:val="0060359F"/>
    <w:rsid w:val="00611ECA"/>
    <w:rsid w:val="0061422A"/>
    <w:rsid w:val="00614E2B"/>
    <w:rsid w:val="00620964"/>
    <w:rsid w:val="00624518"/>
    <w:rsid w:val="0064091B"/>
    <w:rsid w:val="00646DE0"/>
    <w:rsid w:val="006470FB"/>
    <w:rsid w:val="00654BA7"/>
    <w:rsid w:val="006637CE"/>
    <w:rsid w:val="00663AD2"/>
    <w:rsid w:val="00673BFC"/>
    <w:rsid w:val="00676F89"/>
    <w:rsid w:val="006A0235"/>
    <w:rsid w:val="006A04C7"/>
    <w:rsid w:val="006A34B9"/>
    <w:rsid w:val="006B0937"/>
    <w:rsid w:val="006D1006"/>
    <w:rsid w:val="006D35D4"/>
    <w:rsid w:val="006D5839"/>
    <w:rsid w:val="006D76D2"/>
    <w:rsid w:val="006E108E"/>
    <w:rsid w:val="006E3E45"/>
    <w:rsid w:val="006F1FD0"/>
    <w:rsid w:val="006F39AE"/>
    <w:rsid w:val="006F5367"/>
    <w:rsid w:val="007059E7"/>
    <w:rsid w:val="00706E7F"/>
    <w:rsid w:val="0070766C"/>
    <w:rsid w:val="00710B61"/>
    <w:rsid w:val="007113DE"/>
    <w:rsid w:val="007132D4"/>
    <w:rsid w:val="0071396C"/>
    <w:rsid w:val="00721F48"/>
    <w:rsid w:val="00722574"/>
    <w:rsid w:val="0072404E"/>
    <w:rsid w:val="00734E36"/>
    <w:rsid w:val="007355B9"/>
    <w:rsid w:val="007371D6"/>
    <w:rsid w:val="00737A67"/>
    <w:rsid w:val="007417DF"/>
    <w:rsid w:val="00741F49"/>
    <w:rsid w:val="0074257E"/>
    <w:rsid w:val="00743E21"/>
    <w:rsid w:val="00755A5A"/>
    <w:rsid w:val="007609FD"/>
    <w:rsid w:val="00762642"/>
    <w:rsid w:val="00770463"/>
    <w:rsid w:val="00775405"/>
    <w:rsid w:val="00775B8B"/>
    <w:rsid w:val="007833DA"/>
    <w:rsid w:val="00786825"/>
    <w:rsid w:val="00786C3F"/>
    <w:rsid w:val="0079044F"/>
    <w:rsid w:val="0079290D"/>
    <w:rsid w:val="00794F73"/>
    <w:rsid w:val="00795827"/>
    <w:rsid w:val="007962DF"/>
    <w:rsid w:val="007A01DC"/>
    <w:rsid w:val="007A40D6"/>
    <w:rsid w:val="007A6F5F"/>
    <w:rsid w:val="007B0381"/>
    <w:rsid w:val="007B1900"/>
    <w:rsid w:val="007B32D7"/>
    <w:rsid w:val="007B5931"/>
    <w:rsid w:val="007C4F82"/>
    <w:rsid w:val="007C5D92"/>
    <w:rsid w:val="007D0DED"/>
    <w:rsid w:val="007D73C5"/>
    <w:rsid w:val="007D7AB1"/>
    <w:rsid w:val="007E4117"/>
    <w:rsid w:val="007E4708"/>
    <w:rsid w:val="007E57DB"/>
    <w:rsid w:val="007E6738"/>
    <w:rsid w:val="007F21E6"/>
    <w:rsid w:val="007F3645"/>
    <w:rsid w:val="0081095F"/>
    <w:rsid w:val="008119A1"/>
    <w:rsid w:val="00811E9D"/>
    <w:rsid w:val="0081353A"/>
    <w:rsid w:val="00823898"/>
    <w:rsid w:val="00823D35"/>
    <w:rsid w:val="00833D00"/>
    <w:rsid w:val="00834613"/>
    <w:rsid w:val="00834C20"/>
    <w:rsid w:val="00834F64"/>
    <w:rsid w:val="00836FD4"/>
    <w:rsid w:val="008403CD"/>
    <w:rsid w:val="00840E67"/>
    <w:rsid w:val="00843537"/>
    <w:rsid w:val="00855073"/>
    <w:rsid w:val="00857EE5"/>
    <w:rsid w:val="00864581"/>
    <w:rsid w:val="008656AC"/>
    <w:rsid w:val="008705B6"/>
    <w:rsid w:val="0087354E"/>
    <w:rsid w:val="00873978"/>
    <w:rsid w:val="0087422A"/>
    <w:rsid w:val="0087450A"/>
    <w:rsid w:val="00896FD8"/>
    <w:rsid w:val="008A2ECC"/>
    <w:rsid w:val="008A4B98"/>
    <w:rsid w:val="008B1DB3"/>
    <w:rsid w:val="008B2ED6"/>
    <w:rsid w:val="008B35D4"/>
    <w:rsid w:val="008B47C9"/>
    <w:rsid w:val="008D1925"/>
    <w:rsid w:val="008D34A6"/>
    <w:rsid w:val="008D39C8"/>
    <w:rsid w:val="008E713A"/>
    <w:rsid w:val="008F01F6"/>
    <w:rsid w:val="008F4727"/>
    <w:rsid w:val="00901BC8"/>
    <w:rsid w:val="009034BA"/>
    <w:rsid w:val="00904CC9"/>
    <w:rsid w:val="00906088"/>
    <w:rsid w:val="00906D1C"/>
    <w:rsid w:val="00913AD6"/>
    <w:rsid w:val="00914675"/>
    <w:rsid w:val="00916086"/>
    <w:rsid w:val="00916A5B"/>
    <w:rsid w:val="009219FA"/>
    <w:rsid w:val="00926A48"/>
    <w:rsid w:val="00935140"/>
    <w:rsid w:val="00937C65"/>
    <w:rsid w:val="009401B7"/>
    <w:rsid w:val="009439CC"/>
    <w:rsid w:val="009458E2"/>
    <w:rsid w:val="00950D50"/>
    <w:rsid w:val="0095286D"/>
    <w:rsid w:val="00955CA5"/>
    <w:rsid w:val="00956706"/>
    <w:rsid w:val="00962F5D"/>
    <w:rsid w:val="00975302"/>
    <w:rsid w:val="009772A7"/>
    <w:rsid w:val="0097788A"/>
    <w:rsid w:val="0098013D"/>
    <w:rsid w:val="00990470"/>
    <w:rsid w:val="009A1111"/>
    <w:rsid w:val="009A6612"/>
    <w:rsid w:val="009A666D"/>
    <w:rsid w:val="009B00DD"/>
    <w:rsid w:val="009B183E"/>
    <w:rsid w:val="009B250D"/>
    <w:rsid w:val="009B514F"/>
    <w:rsid w:val="009B6785"/>
    <w:rsid w:val="009C1A30"/>
    <w:rsid w:val="009C1C82"/>
    <w:rsid w:val="009C3336"/>
    <w:rsid w:val="009C3BD8"/>
    <w:rsid w:val="009C6BFD"/>
    <w:rsid w:val="009D0A3E"/>
    <w:rsid w:val="009D0F44"/>
    <w:rsid w:val="009D1D76"/>
    <w:rsid w:val="009D502F"/>
    <w:rsid w:val="009D7871"/>
    <w:rsid w:val="009E1D77"/>
    <w:rsid w:val="009E388E"/>
    <w:rsid w:val="009E6306"/>
    <w:rsid w:val="009E6E61"/>
    <w:rsid w:val="009F1771"/>
    <w:rsid w:val="009F1F73"/>
    <w:rsid w:val="009F2C44"/>
    <w:rsid w:val="009F5F59"/>
    <w:rsid w:val="009F70DF"/>
    <w:rsid w:val="00A10DA0"/>
    <w:rsid w:val="00A12A95"/>
    <w:rsid w:val="00A13255"/>
    <w:rsid w:val="00A16AA1"/>
    <w:rsid w:val="00A20F1D"/>
    <w:rsid w:val="00A22F76"/>
    <w:rsid w:val="00A22FB3"/>
    <w:rsid w:val="00A24DA4"/>
    <w:rsid w:val="00A25B94"/>
    <w:rsid w:val="00A25C82"/>
    <w:rsid w:val="00A42F58"/>
    <w:rsid w:val="00A44825"/>
    <w:rsid w:val="00A63BCF"/>
    <w:rsid w:val="00A63DE6"/>
    <w:rsid w:val="00A70772"/>
    <w:rsid w:val="00A76D0E"/>
    <w:rsid w:val="00A76D49"/>
    <w:rsid w:val="00A76ECA"/>
    <w:rsid w:val="00A812BD"/>
    <w:rsid w:val="00A8528D"/>
    <w:rsid w:val="00A97A36"/>
    <w:rsid w:val="00AA0B6E"/>
    <w:rsid w:val="00AA1E8C"/>
    <w:rsid w:val="00AA2688"/>
    <w:rsid w:val="00AA430B"/>
    <w:rsid w:val="00AB1B3D"/>
    <w:rsid w:val="00AB2715"/>
    <w:rsid w:val="00AC5227"/>
    <w:rsid w:val="00AC62EE"/>
    <w:rsid w:val="00AC63D1"/>
    <w:rsid w:val="00AE51E2"/>
    <w:rsid w:val="00AF298A"/>
    <w:rsid w:val="00AF3CFB"/>
    <w:rsid w:val="00AF64D1"/>
    <w:rsid w:val="00AF6906"/>
    <w:rsid w:val="00B00E43"/>
    <w:rsid w:val="00B140D8"/>
    <w:rsid w:val="00B21B45"/>
    <w:rsid w:val="00B23243"/>
    <w:rsid w:val="00B26FE3"/>
    <w:rsid w:val="00B300DF"/>
    <w:rsid w:val="00B31CB5"/>
    <w:rsid w:val="00B356B0"/>
    <w:rsid w:val="00B41413"/>
    <w:rsid w:val="00B469B1"/>
    <w:rsid w:val="00B50CC4"/>
    <w:rsid w:val="00B52DD4"/>
    <w:rsid w:val="00B6102E"/>
    <w:rsid w:val="00B76170"/>
    <w:rsid w:val="00B8096F"/>
    <w:rsid w:val="00B902D7"/>
    <w:rsid w:val="00B95690"/>
    <w:rsid w:val="00BA1E68"/>
    <w:rsid w:val="00BB1429"/>
    <w:rsid w:val="00BB4133"/>
    <w:rsid w:val="00BB67C3"/>
    <w:rsid w:val="00BB7661"/>
    <w:rsid w:val="00BC09F6"/>
    <w:rsid w:val="00BC1DD3"/>
    <w:rsid w:val="00BC3CC2"/>
    <w:rsid w:val="00BC7C47"/>
    <w:rsid w:val="00BD6515"/>
    <w:rsid w:val="00BF23E0"/>
    <w:rsid w:val="00C0445B"/>
    <w:rsid w:val="00C1065C"/>
    <w:rsid w:val="00C12675"/>
    <w:rsid w:val="00C12B5A"/>
    <w:rsid w:val="00C23B6B"/>
    <w:rsid w:val="00C278B8"/>
    <w:rsid w:val="00C32141"/>
    <w:rsid w:val="00C32B87"/>
    <w:rsid w:val="00C34BC3"/>
    <w:rsid w:val="00C4034D"/>
    <w:rsid w:val="00C453B4"/>
    <w:rsid w:val="00C54F43"/>
    <w:rsid w:val="00C70516"/>
    <w:rsid w:val="00C725E3"/>
    <w:rsid w:val="00C7348E"/>
    <w:rsid w:val="00C74ADE"/>
    <w:rsid w:val="00C76A42"/>
    <w:rsid w:val="00C80934"/>
    <w:rsid w:val="00C810A5"/>
    <w:rsid w:val="00C96145"/>
    <w:rsid w:val="00CA77E4"/>
    <w:rsid w:val="00CB34FD"/>
    <w:rsid w:val="00CB42CF"/>
    <w:rsid w:val="00CB52E4"/>
    <w:rsid w:val="00CD0D32"/>
    <w:rsid w:val="00CD2A8E"/>
    <w:rsid w:val="00CD31BF"/>
    <w:rsid w:val="00CF3524"/>
    <w:rsid w:val="00CF399B"/>
    <w:rsid w:val="00CF6EC4"/>
    <w:rsid w:val="00D02193"/>
    <w:rsid w:val="00D039D7"/>
    <w:rsid w:val="00D049D7"/>
    <w:rsid w:val="00D04FFE"/>
    <w:rsid w:val="00D10D79"/>
    <w:rsid w:val="00D1433F"/>
    <w:rsid w:val="00D214DF"/>
    <w:rsid w:val="00D31C07"/>
    <w:rsid w:val="00D36DF2"/>
    <w:rsid w:val="00D37FFD"/>
    <w:rsid w:val="00D41FB3"/>
    <w:rsid w:val="00D43773"/>
    <w:rsid w:val="00D46459"/>
    <w:rsid w:val="00D47123"/>
    <w:rsid w:val="00D5103E"/>
    <w:rsid w:val="00D533DD"/>
    <w:rsid w:val="00D5545B"/>
    <w:rsid w:val="00D56BB7"/>
    <w:rsid w:val="00D60306"/>
    <w:rsid w:val="00D62BDD"/>
    <w:rsid w:val="00D65B7A"/>
    <w:rsid w:val="00D70BF7"/>
    <w:rsid w:val="00D730C5"/>
    <w:rsid w:val="00DA0FA1"/>
    <w:rsid w:val="00DA2CF8"/>
    <w:rsid w:val="00DB0AD7"/>
    <w:rsid w:val="00DB6F3F"/>
    <w:rsid w:val="00DC3B4F"/>
    <w:rsid w:val="00DC7A27"/>
    <w:rsid w:val="00DD115E"/>
    <w:rsid w:val="00DE3E1D"/>
    <w:rsid w:val="00DF2D0F"/>
    <w:rsid w:val="00DF42B0"/>
    <w:rsid w:val="00E0256B"/>
    <w:rsid w:val="00E12D37"/>
    <w:rsid w:val="00E16CBB"/>
    <w:rsid w:val="00E30ECE"/>
    <w:rsid w:val="00E33851"/>
    <w:rsid w:val="00E33FBE"/>
    <w:rsid w:val="00E44A64"/>
    <w:rsid w:val="00E511F2"/>
    <w:rsid w:val="00E5415C"/>
    <w:rsid w:val="00E6518E"/>
    <w:rsid w:val="00E6532C"/>
    <w:rsid w:val="00E73A11"/>
    <w:rsid w:val="00E74A28"/>
    <w:rsid w:val="00E76847"/>
    <w:rsid w:val="00E76874"/>
    <w:rsid w:val="00E77B0C"/>
    <w:rsid w:val="00E83CA3"/>
    <w:rsid w:val="00E858F5"/>
    <w:rsid w:val="00E92815"/>
    <w:rsid w:val="00E92D92"/>
    <w:rsid w:val="00E95DE8"/>
    <w:rsid w:val="00E97E9A"/>
    <w:rsid w:val="00EA172A"/>
    <w:rsid w:val="00EB128C"/>
    <w:rsid w:val="00EC0014"/>
    <w:rsid w:val="00EC65F8"/>
    <w:rsid w:val="00EC700D"/>
    <w:rsid w:val="00EE55F9"/>
    <w:rsid w:val="00EE6497"/>
    <w:rsid w:val="00EE7056"/>
    <w:rsid w:val="00EF0B73"/>
    <w:rsid w:val="00EF26D0"/>
    <w:rsid w:val="00EF4244"/>
    <w:rsid w:val="00EF42C5"/>
    <w:rsid w:val="00EF75D5"/>
    <w:rsid w:val="00F00AA1"/>
    <w:rsid w:val="00F057B4"/>
    <w:rsid w:val="00F06005"/>
    <w:rsid w:val="00F10AAB"/>
    <w:rsid w:val="00F1297B"/>
    <w:rsid w:val="00F1430D"/>
    <w:rsid w:val="00F2376D"/>
    <w:rsid w:val="00F454A0"/>
    <w:rsid w:val="00F51FC7"/>
    <w:rsid w:val="00F52EE6"/>
    <w:rsid w:val="00F532C9"/>
    <w:rsid w:val="00F53D75"/>
    <w:rsid w:val="00F611C8"/>
    <w:rsid w:val="00F62A33"/>
    <w:rsid w:val="00F7369C"/>
    <w:rsid w:val="00F74F71"/>
    <w:rsid w:val="00F77FDC"/>
    <w:rsid w:val="00F86DAC"/>
    <w:rsid w:val="00F911B1"/>
    <w:rsid w:val="00F9331A"/>
    <w:rsid w:val="00F976E4"/>
    <w:rsid w:val="00FA1DF3"/>
    <w:rsid w:val="00FA6F71"/>
    <w:rsid w:val="00FA6F9E"/>
    <w:rsid w:val="00FA73E1"/>
    <w:rsid w:val="00FB069B"/>
    <w:rsid w:val="00FB626A"/>
    <w:rsid w:val="00FC0A40"/>
    <w:rsid w:val="00FC27CC"/>
    <w:rsid w:val="00FC3107"/>
    <w:rsid w:val="00FC4052"/>
    <w:rsid w:val="00FD17C7"/>
    <w:rsid w:val="00FD39FC"/>
    <w:rsid w:val="00FD4D88"/>
    <w:rsid w:val="00FD7D24"/>
    <w:rsid w:val="00FE060F"/>
    <w:rsid w:val="00FE17FD"/>
    <w:rsid w:val="00FE58B4"/>
    <w:rsid w:val="00FE6257"/>
    <w:rsid w:val="00FF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C8A934"/>
  <w15:docId w15:val="{1C428875-89AD-4A25-A640-0CD1BC982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5B55A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A24DA4"/>
    <w:rPr>
      <w:color w:val="9999CC"/>
      <w:u w:val="single"/>
    </w:rPr>
  </w:style>
  <w:style w:type="character" w:customStyle="1" w:styleId="styletextbulletmicboldchar">
    <w:name w:val="styletextbulletmicboldchar"/>
    <w:rsid w:val="00A24DA4"/>
    <w:rPr>
      <w:rFonts w:ascii="Garamond" w:hAnsi="Garamond" w:hint="default"/>
      <w:b/>
      <w:bCs/>
    </w:rPr>
  </w:style>
  <w:style w:type="character" w:customStyle="1" w:styleId="textboldcharcharcharchar">
    <w:name w:val="textboldcharcharcharchar"/>
    <w:rsid w:val="00A24DA4"/>
    <w:rPr>
      <w:rFonts w:ascii="Garamond" w:hAnsi="Garamond" w:hint="default"/>
      <w:b/>
      <w:bCs/>
    </w:rPr>
  </w:style>
  <w:style w:type="paragraph" w:customStyle="1" w:styleId="textbold">
    <w:name w:val="textbold"/>
    <w:basedOn w:val="Normal"/>
    <w:rsid w:val="00A24DA4"/>
    <w:pPr>
      <w:spacing w:before="100" w:beforeAutospacing="1" w:after="100" w:afterAutospacing="1"/>
    </w:pPr>
  </w:style>
  <w:style w:type="paragraph" w:customStyle="1" w:styleId="corptextchar">
    <w:name w:val="corptextchar"/>
    <w:basedOn w:val="Normal"/>
    <w:rsid w:val="00A24DA4"/>
    <w:pPr>
      <w:spacing w:before="100" w:beforeAutospacing="1" w:after="100" w:afterAutospacing="1"/>
    </w:pPr>
  </w:style>
  <w:style w:type="paragraph" w:customStyle="1" w:styleId="textboldcharcharchar">
    <w:name w:val="textboldcharcharchar"/>
    <w:basedOn w:val="Normal"/>
    <w:rsid w:val="00A24DA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24DA4"/>
    <w:rPr>
      <w:b/>
      <w:bCs/>
    </w:rPr>
  </w:style>
  <w:style w:type="paragraph" w:customStyle="1" w:styleId="bullet2">
    <w:name w:val="bullet2"/>
    <w:basedOn w:val="Normal"/>
    <w:rsid w:val="00A24DA4"/>
    <w:pPr>
      <w:spacing w:before="100" w:beforeAutospacing="1" w:after="100" w:afterAutospacing="1"/>
    </w:pPr>
  </w:style>
  <w:style w:type="paragraph" w:styleId="NormalWeb">
    <w:name w:val="Normal (Web)"/>
    <w:basedOn w:val="Normal"/>
    <w:rsid w:val="00A24DA4"/>
    <w:pPr>
      <w:spacing w:before="100" w:beforeAutospacing="1" w:after="100" w:afterAutospacing="1"/>
    </w:pPr>
  </w:style>
  <w:style w:type="paragraph" w:customStyle="1" w:styleId="tabelboldchar">
    <w:name w:val="tabelboldchar"/>
    <w:basedOn w:val="Normal"/>
    <w:rsid w:val="00A24DA4"/>
    <w:pPr>
      <w:spacing w:before="100" w:beforeAutospacing="1" w:after="100" w:afterAutospacing="1"/>
    </w:pPr>
  </w:style>
  <w:style w:type="paragraph" w:customStyle="1" w:styleId="tabelul">
    <w:name w:val="tabelul"/>
    <w:basedOn w:val="Normal"/>
    <w:rsid w:val="00A24DA4"/>
    <w:pPr>
      <w:spacing w:before="100" w:beforeAutospacing="1" w:after="100" w:afterAutospacing="1"/>
    </w:pPr>
  </w:style>
  <w:style w:type="paragraph" w:customStyle="1" w:styleId="fig2">
    <w:name w:val="fig2"/>
    <w:basedOn w:val="Normal"/>
    <w:rsid w:val="00A24DA4"/>
    <w:pPr>
      <w:spacing w:before="100" w:beforeAutospacing="1" w:after="100" w:afterAutospacing="1"/>
    </w:pPr>
  </w:style>
  <w:style w:type="character" w:customStyle="1" w:styleId="corptextcharchar">
    <w:name w:val="corptextcharchar"/>
    <w:basedOn w:val="DefaultParagraphFont"/>
    <w:rsid w:val="00A24DA4"/>
  </w:style>
  <w:style w:type="paragraph" w:customStyle="1" w:styleId="figuri">
    <w:name w:val="figuri"/>
    <w:basedOn w:val="Normal"/>
    <w:rsid w:val="00A24DA4"/>
    <w:pPr>
      <w:spacing w:before="100" w:beforeAutospacing="1" w:after="100" w:afterAutospacing="1"/>
    </w:pPr>
  </w:style>
  <w:style w:type="table" w:styleId="TableGrid">
    <w:name w:val="Table Grid"/>
    <w:basedOn w:val="TableNormal"/>
    <w:rsid w:val="006D5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r2">
    <w:name w:val="lbr2"/>
    <w:basedOn w:val="Normal"/>
    <w:rsid w:val="006D5839"/>
    <w:pPr>
      <w:spacing w:before="100" w:beforeAutospacing="1" w:after="100" w:afterAutospacing="1"/>
    </w:pPr>
    <w:rPr>
      <w:lang w:val="ro-RO" w:eastAsia="ro-RO"/>
    </w:rPr>
  </w:style>
  <w:style w:type="paragraph" w:styleId="Footer">
    <w:name w:val="footer"/>
    <w:basedOn w:val="Normal"/>
    <w:rsid w:val="007C5D9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C5D92"/>
  </w:style>
  <w:style w:type="paragraph" w:styleId="Header">
    <w:name w:val="header"/>
    <w:basedOn w:val="Normal"/>
    <w:link w:val="HeaderChar"/>
    <w:uiPriority w:val="99"/>
    <w:rsid w:val="00053920"/>
    <w:pPr>
      <w:tabs>
        <w:tab w:val="center" w:pos="4320"/>
        <w:tab w:val="right" w:pos="8640"/>
      </w:tabs>
    </w:pPr>
  </w:style>
  <w:style w:type="character" w:customStyle="1" w:styleId="Heading2Char">
    <w:name w:val="Heading 2 Char"/>
    <w:link w:val="Heading2"/>
    <w:uiPriority w:val="9"/>
    <w:rsid w:val="005B55AD"/>
    <w:rPr>
      <w:b/>
      <w:bCs/>
      <w:sz w:val="36"/>
      <w:szCs w:val="36"/>
    </w:rPr>
  </w:style>
  <w:style w:type="character" w:customStyle="1" w:styleId="mw-headline">
    <w:name w:val="mw-headline"/>
    <w:rsid w:val="005B55AD"/>
  </w:style>
  <w:style w:type="paragraph" w:styleId="ListParagraph">
    <w:name w:val="List Paragraph"/>
    <w:basedOn w:val="Normal"/>
    <w:uiPriority w:val="34"/>
    <w:qFormat/>
    <w:rsid w:val="00E76874"/>
    <w:pPr>
      <w:ind w:left="720"/>
    </w:pPr>
  </w:style>
  <w:style w:type="paragraph" w:styleId="FootnoteText">
    <w:name w:val="footnote text"/>
    <w:basedOn w:val="Normal"/>
    <w:link w:val="FootnoteTextChar"/>
    <w:semiHidden/>
    <w:unhideWhenUsed/>
    <w:rsid w:val="00AA2688"/>
  </w:style>
  <w:style w:type="character" w:customStyle="1" w:styleId="FootnoteTextChar">
    <w:name w:val="Footnote Text Char"/>
    <w:link w:val="FootnoteText"/>
    <w:semiHidden/>
    <w:rsid w:val="00AA2688"/>
    <w:rPr>
      <w:sz w:val="24"/>
      <w:szCs w:val="24"/>
    </w:rPr>
  </w:style>
  <w:style w:type="character" w:styleId="FootnoteReference">
    <w:name w:val="footnote reference"/>
    <w:semiHidden/>
    <w:unhideWhenUsed/>
    <w:rsid w:val="00AA2688"/>
    <w:rPr>
      <w:vertAlign w:val="superscript"/>
    </w:rPr>
  </w:style>
  <w:style w:type="character" w:customStyle="1" w:styleId="HeaderChar">
    <w:name w:val="Header Char"/>
    <w:link w:val="Header"/>
    <w:uiPriority w:val="99"/>
    <w:rsid w:val="005B3CE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C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B3C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an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576B9-4780-4160-8197-C888A5BA5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0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ACCESS: MEDICAL DATABASE</vt:lpstr>
    </vt:vector>
  </TitlesOfParts>
  <Company>Microsoft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ACCESS: MEDICAL DATABASE</dc:title>
  <dc:creator>MV</dc:creator>
  <cp:lastModifiedBy>test</cp:lastModifiedBy>
  <cp:revision>2</cp:revision>
  <cp:lastPrinted>2013-10-17T12:40:00Z</cp:lastPrinted>
  <dcterms:created xsi:type="dcterms:W3CDTF">2025-03-05T17:09:00Z</dcterms:created>
  <dcterms:modified xsi:type="dcterms:W3CDTF">2025-03-05T17:09:00Z</dcterms:modified>
</cp:coreProperties>
</file>