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70201" w14:textId="77777777" w:rsidR="007C5D92" w:rsidRPr="004252D3" w:rsidRDefault="00E92815" w:rsidP="00795827">
      <w:pPr>
        <w:pStyle w:val="textbold"/>
        <w:spacing w:before="0" w:beforeAutospacing="0" w:after="0" w:afterAutospacing="0" w:line="480" w:lineRule="auto"/>
        <w:jc w:val="center"/>
        <w:rPr>
          <w:rFonts w:ascii="Calibri" w:hAnsi="Calibri" w:cs="Calibri"/>
          <w:b/>
          <w:bCs/>
          <w:smallCaps/>
          <w:noProof/>
          <w:sz w:val="28"/>
          <w:szCs w:val="28"/>
        </w:rPr>
      </w:pPr>
      <w:r w:rsidRPr="004252D3">
        <w:rPr>
          <w:rFonts w:ascii="Calibri" w:hAnsi="Calibri" w:cs="Calibri"/>
          <w:b/>
          <w:bCs/>
          <w:smallCaps/>
          <w:noProof/>
          <w:sz w:val="28"/>
          <w:szCs w:val="28"/>
        </w:rPr>
        <w:t xml:space="preserve">Microsoft </w:t>
      </w:r>
      <w:r w:rsidR="00834613" w:rsidRPr="004252D3">
        <w:rPr>
          <w:rFonts w:ascii="Calibri" w:hAnsi="Calibri" w:cs="Calibri"/>
          <w:b/>
          <w:bCs/>
          <w:smallCaps/>
          <w:noProof/>
          <w:sz w:val="28"/>
          <w:szCs w:val="28"/>
        </w:rPr>
        <w:t>Excel</w:t>
      </w:r>
      <w:r w:rsidR="00BD346B" w:rsidRPr="004252D3">
        <w:rPr>
          <w:rFonts w:ascii="Calibri" w:hAnsi="Calibri" w:cs="Calibri"/>
          <w:b/>
          <w:bCs/>
          <w:smallCaps/>
          <w:noProof/>
          <w:sz w:val="28"/>
          <w:szCs w:val="28"/>
        </w:rPr>
        <w:t>: Formulas and Functions</w:t>
      </w:r>
    </w:p>
    <w:p w14:paraId="3C1FC146" w14:textId="77777777" w:rsidR="005B55AD" w:rsidRDefault="009954AD" w:rsidP="005B55AD">
      <w:pPr>
        <w:pStyle w:val="textbold"/>
        <w:spacing w:before="0" w:beforeAutospacing="0" w:after="120" w:afterAutospacing="0"/>
        <w:jc w:val="both"/>
        <w:rPr>
          <w:rFonts w:ascii="Calibri" w:hAnsi="Calibri" w:cs="Calibri"/>
          <w:b/>
          <w:bCs/>
          <w:smallCaps/>
          <w:noProof/>
          <w:sz w:val="28"/>
          <w:szCs w:val="28"/>
        </w:rPr>
      </w:pPr>
      <w:r>
        <w:rPr>
          <w:rFonts w:ascii="Calibri" w:hAnsi="Calibri" w:cs="Calibri"/>
          <w:b/>
          <w:bCs/>
          <w:smallCaps/>
          <w:noProof/>
          <w:sz w:val="28"/>
          <w:szCs w:val="28"/>
        </w:rPr>
        <w:t>Requests</w:t>
      </w:r>
    </w:p>
    <w:p w14:paraId="05B8B488" w14:textId="77777777" w:rsidR="008A0F2C" w:rsidRDefault="008A0F2C" w:rsidP="005B55AD">
      <w:pPr>
        <w:pStyle w:val="textbold"/>
        <w:spacing w:before="0" w:beforeAutospacing="0" w:after="120" w:afterAutospacing="0"/>
        <w:jc w:val="both"/>
        <w:rPr>
          <w:rFonts w:ascii="Calibri" w:hAnsi="Calibri" w:cs="Calibri"/>
          <w:b/>
          <w:bCs/>
          <w:smallCaps/>
          <w:noProof/>
          <w:sz w:val="28"/>
          <w:szCs w:val="28"/>
        </w:rPr>
      </w:pPr>
    </w:p>
    <w:p w14:paraId="6A32B73D" w14:textId="77777777" w:rsidR="003A40AD" w:rsidRDefault="003A40AD" w:rsidP="00130EC8">
      <w:pPr>
        <w:pStyle w:val="textbold"/>
        <w:numPr>
          <w:ilvl w:val="0"/>
          <w:numId w:val="33"/>
        </w:numPr>
        <w:spacing w:before="0" w:beforeAutospacing="0" w:after="0" w:afterAutospacing="0" w:line="360" w:lineRule="auto"/>
        <w:jc w:val="both"/>
        <w:rPr>
          <w:rFonts w:ascii="Calibri" w:hAnsi="Calibri" w:cs="Calibri"/>
          <w:noProof/>
          <w:sz w:val="20"/>
        </w:rPr>
      </w:pPr>
      <w:r>
        <w:rPr>
          <w:rFonts w:ascii="Calibri" w:hAnsi="Calibri" w:cs="Calibri"/>
          <w:noProof/>
          <w:sz w:val="20"/>
        </w:rPr>
        <w:t xml:space="preserve">Download the </w:t>
      </w:r>
      <w:r w:rsidRPr="003A40AD">
        <w:rPr>
          <w:rFonts w:ascii="Calibri" w:hAnsi="Calibri" w:cs="Calibri"/>
          <w:b/>
          <w:noProof/>
          <w:sz w:val="20"/>
        </w:rPr>
        <w:t>Functions_Formulas.xlsx</w:t>
      </w:r>
      <w:r w:rsidRPr="003A40AD">
        <w:rPr>
          <w:rFonts w:ascii="Calibri" w:hAnsi="Calibri" w:cs="Calibri"/>
          <w:noProof/>
          <w:sz w:val="20"/>
        </w:rPr>
        <w:t xml:space="preserve"> file</w:t>
      </w:r>
      <w:r>
        <w:rPr>
          <w:rFonts w:ascii="Calibri" w:hAnsi="Calibri" w:cs="Calibri"/>
          <w:noProof/>
          <w:sz w:val="20"/>
        </w:rPr>
        <w:t>. Enable the editing.</w:t>
      </w:r>
    </w:p>
    <w:p w14:paraId="36AC915A" w14:textId="77777777" w:rsidR="00130EC8" w:rsidRPr="004252D3" w:rsidRDefault="00130EC8" w:rsidP="008A0F2C">
      <w:pPr>
        <w:pStyle w:val="textbold"/>
        <w:spacing w:before="0" w:beforeAutospacing="0" w:after="0" w:afterAutospacing="0" w:line="360" w:lineRule="auto"/>
        <w:rPr>
          <w:rFonts w:ascii="Calibri" w:hAnsi="Calibri" w:cs="Calibri"/>
          <w:noProof/>
          <w:sz w:val="20"/>
        </w:rPr>
      </w:pPr>
    </w:p>
    <w:p w14:paraId="1550FCA5" w14:textId="77777777" w:rsidR="00130EC8" w:rsidRPr="004252D3" w:rsidRDefault="00130EC8" w:rsidP="00130EC8">
      <w:pPr>
        <w:pStyle w:val="textbold"/>
        <w:spacing w:before="0" w:beforeAutospacing="0" w:after="0" w:afterAutospacing="0"/>
        <w:jc w:val="both"/>
        <w:rPr>
          <w:rFonts w:ascii="Calibri" w:hAnsi="Calibri" w:cs="Calibri"/>
          <w:iCs/>
          <w:noProof/>
          <w:sz w:val="20"/>
        </w:rPr>
      </w:pPr>
      <w:r>
        <w:rPr>
          <w:rFonts w:ascii="Calibri" w:hAnsi="Calibri" w:cs="Calibri"/>
          <w:iCs/>
          <w:noProof/>
          <w:sz w:val="20"/>
        </w:rPr>
        <w:t xml:space="preserve">The significance of abbreviation used in above table are as follow: </w:t>
      </w:r>
      <w:r w:rsidRPr="004252D3">
        <w:rPr>
          <w:rFonts w:ascii="Calibri" w:hAnsi="Calibri" w:cs="Calibri"/>
          <w:iCs/>
          <w:noProof/>
          <w:sz w:val="20"/>
        </w:rPr>
        <w:t>HR =</w:t>
      </w:r>
      <w:r>
        <w:rPr>
          <w:rFonts w:ascii="Calibri" w:hAnsi="Calibri" w:cs="Calibri"/>
          <w:iCs/>
          <w:noProof/>
          <w:sz w:val="20"/>
        </w:rPr>
        <w:t xml:space="preserve"> t</w:t>
      </w:r>
      <w:r w:rsidRPr="0097643E">
        <w:rPr>
          <w:rFonts w:ascii="Calibri" w:hAnsi="Calibri" w:cs="Calibri"/>
          <w:iCs/>
          <w:noProof/>
          <w:sz w:val="20"/>
        </w:rPr>
        <w:t>he number of heartbeats per unit of time, usually per minut</w:t>
      </w:r>
      <w:r w:rsidRPr="004252D3">
        <w:rPr>
          <w:rFonts w:ascii="Calibri" w:hAnsi="Calibri" w:cs="Calibri"/>
          <w:iCs/>
          <w:noProof/>
          <w:sz w:val="20"/>
        </w:rPr>
        <w:t>; SBP = Systolic Blood Pressure</w:t>
      </w:r>
      <w:r>
        <w:rPr>
          <w:rFonts w:ascii="Calibri" w:hAnsi="Calibri" w:cs="Calibri"/>
          <w:iCs/>
          <w:noProof/>
          <w:sz w:val="20"/>
        </w:rPr>
        <w:t xml:space="preserve"> (</w:t>
      </w:r>
      <w:r w:rsidRPr="00C50124">
        <w:rPr>
          <w:rFonts w:ascii="Calibri" w:hAnsi="Calibri" w:cs="Calibri"/>
          <w:iCs/>
          <w:noProof/>
          <w:sz w:val="20"/>
        </w:rPr>
        <w:t>the pressure exerted on the bloodstream by the heart when it contracts, forcing blood from the ventricles of the heart into the pulmonary artery and the aorta</w:t>
      </w:r>
      <w:r>
        <w:rPr>
          <w:rFonts w:ascii="Calibri" w:hAnsi="Calibri" w:cs="Calibri"/>
          <w:iCs/>
          <w:noProof/>
          <w:sz w:val="20"/>
        </w:rPr>
        <w:t>)</w:t>
      </w:r>
      <w:r w:rsidRPr="004252D3">
        <w:rPr>
          <w:rFonts w:ascii="Calibri" w:hAnsi="Calibri" w:cs="Calibri"/>
          <w:iCs/>
          <w:noProof/>
          <w:sz w:val="20"/>
        </w:rPr>
        <w:t>; DB</w:t>
      </w:r>
      <w:r>
        <w:rPr>
          <w:rFonts w:ascii="Calibri" w:hAnsi="Calibri" w:cs="Calibri"/>
          <w:iCs/>
          <w:noProof/>
          <w:sz w:val="20"/>
        </w:rPr>
        <w:t>P = Diastolic Blood Pressure (</w:t>
      </w:r>
      <w:r w:rsidRPr="00C50124">
        <w:rPr>
          <w:rFonts w:ascii="Calibri" w:hAnsi="Calibri" w:cs="Calibri"/>
          <w:iCs/>
          <w:noProof/>
          <w:sz w:val="20"/>
        </w:rPr>
        <w:t xml:space="preserve">the pressure in the bloodstream when the heart relaxes </w:t>
      </w:r>
      <w:r>
        <w:rPr>
          <w:rFonts w:ascii="Calibri" w:hAnsi="Calibri" w:cs="Calibri"/>
          <w:iCs/>
          <w:noProof/>
          <w:sz w:val="20"/>
        </w:rPr>
        <w:t>and dilates, filling with blood)</w:t>
      </w:r>
    </w:p>
    <w:p w14:paraId="5EF8FC56" w14:textId="77777777" w:rsidR="00130EC8" w:rsidRDefault="00130EC8" w:rsidP="00130EC8">
      <w:pPr>
        <w:pStyle w:val="textbold"/>
        <w:spacing w:before="0" w:beforeAutospacing="0" w:after="0" w:afterAutospacing="0" w:line="360" w:lineRule="auto"/>
        <w:ind w:left="360"/>
        <w:jc w:val="both"/>
        <w:rPr>
          <w:rFonts w:ascii="Calibri" w:hAnsi="Calibri" w:cs="Calibri"/>
          <w:noProof/>
          <w:sz w:val="20"/>
        </w:rPr>
      </w:pPr>
    </w:p>
    <w:p w14:paraId="10F56A81" w14:textId="55A98CDB" w:rsidR="00E0256B" w:rsidRPr="00F23D1C" w:rsidRDefault="00E0256B" w:rsidP="001A5634">
      <w:pPr>
        <w:pStyle w:val="textbold"/>
        <w:spacing w:before="0" w:beforeAutospacing="0" w:after="0" w:afterAutospacing="0" w:line="360" w:lineRule="auto"/>
        <w:jc w:val="both"/>
        <w:rPr>
          <w:rFonts w:ascii="Calibri" w:hAnsi="Calibri" w:cs="Calibri"/>
          <w:noProof/>
          <w:sz w:val="20"/>
        </w:rPr>
      </w:pPr>
    </w:p>
    <w:p w14:paraId="4FF6CE24" w14:textId="5C276DBE" w:rsidR="008A0F2C" w:rsidRDefault="008A0F2C" w:rsidP="00130EC8">
      <w:pPr>
        <w:pStyle w:val="textbold"/>
        <w:numPr>
          <w:ilvl w:val="0"/>
          <w:numId w:val="33"/>
        </w:numPr>
        <w:spacing w:before="0" w:beforeAutospacing="0" w:after="0" w:afterAutospacing="0" w:line="360" w:lineRule="auto"/>
        <w:ind w:left="357"/>
        <w:jc w:val="both"/>
        <w:rPr>
          <w:rFonts w:ascii="Calibri" w:hAnsi="Calibri" w:cs="Calibri"/>
          <w:iCs/>
          <w:noProof/>
          <w:sz w:val="20"/>
        </w:rPr>
      </w:pPr>
      <w:r>
        <w:rPr>
          <w:rFonts w:ascii="Calibri" w:hAnsi="Calibri" w:cs="Calibri"/>
          <w:iCs/>
          <w:noProof/>
          <w:sz w:val="20"/>
        </w:rPr>
        <w:t>In Variables worksheet complete the type of the variable for each variable</w:t>
      </w:r>
    </w:p>
    <w:p w14:paraId="3203829F" w14:textId="2A5D9624" w:rsidR="002B2EF4" w:rsidRPr="004252D3" w:rsidRDefault="002B2EF4" w:rsidP="00130EC8">
      <w:pPr>
        <w:pStyle w:val="textbold"/>
        <w:numPr>
          <w:ilvl w:val="0"/>
          <w:numId w:val="33"/>
        </w:numPr>
        <w:spacing w:before="0" w:beforeAutospacing="0" w:after="0" w:afterAutospacing="0" w:line="360" w:lineRule="auto"/>
        <w:ind w:left="357"/>
        <w:jc w:val="both"/>
        <w:rPr>
          <w:rFonts w:ascii="Calibri" w:hAnsi="Calibri" w:cs="Calibri"/>
          <w:iCs/>
          <w:noProof/>
          <w:sz w:val="20"/>
        </w:rPr>
      </w:pPr>
      <w:r w:rsidRPr="004252D3">
        <w:rPr>
          <w:rFonts w:ascii="Calibri" w:hAnsi="Calibri" w:cs="Calibri"/>
          <w:iCs/>
          <w:noProof/>
          <w:sz w:val="20"/>
        </w:rPr>
        <w:t xml:space="preserve">Compute </w:t>
      </w:r>
      <w:r w:rsidRPr="002479D9">
        <w:rPr>
          <w:rFonts w:ascii="Calibri" w:hAnsi="Calibri" w:cs="Calibri"/>
          <w:iCs/>
          <w:noProof/>
          <w:sz w:val="20"/>
          <w:u w:val="single"/>
        </w:rPr>
        <w:t>for each patient</w:t>
      </w:r>
      <w:r w:rsidRPr="004252D3">
        <w:rPr>
          <w:rFonts w:ascii="Calibri" w:hAnsi="Calibri" w:cs="Calibri"/>
          <w:iCs/>
          <w:noProof/>
          <w:sz w:val="20"/>
        </w:rPr>
        <w:t xml:space="preserve"> the PP using the following formula:</w:t>
      </w:r>
    </w:p>
    <w:p w14:paraId="4BB6EA99" w14:textId="77777777" w:rsidR="002B2EF4" w:rsidRDefault="002B2EF4" w:rsidP="002B2EF4">
      <w:pPr>
        <w:pStyle w:val="textbold"/>
        <w:spacing w:before="0" w:beforeAutospacing="0" w:after="0" w:afterAutospacing="0" w:line="360" w:lineRule="auto"/>
        <w:ind w:left="357"/>
        <w:jc w:val="center"/>
        <w:rPr>
          <w:rFonts w:ascii="Calibri" w:hAnsi="Calibri" w:cs="Calibri"/>
          <w:iCs/>
          <w:noProof/>
          <w:sz w:val="20"/>
        </w:rPr>
      </w:pPr>
      <w:r w:rsidRPr="004252D3">
        <w:rPr>
          <w:rFonts w:ascii="Calibri" w:hAnsi="Calibri" w:cs="Calibri"/>
          <w:iCs/>
          <w:noProof/>
          <w:sz w:val="20"/>
        </w:rPr>
        <w:t>PP = SBP-DBP</w:t>
      </w:r>
    </w:p>
    <w:p w14:paraId="4352CB72" w14:textId="009EF2D4" w:rsidR="00A12A95" w:rsidRPr="004252D3" w:rsidRDefault="00A12A95" w:rsidP="00130EC8">
      <w:pPr>
        <w:pStyle w:val="textbold"/>
        <w:numPr>
          <w:ilvl w:val="0"/>
          <w:numId w:val="33"/>
        </w:numPr>
        <w:spacing w:before="0" w:beforeAutospacing="0" w:after="0" w:afterAutospacing="0" w:line="360" w:lineRule="auto"/>
        <w:jc w:val="both"/>
        <w:rPr>
          <w:rFonts w:ascii="Calibri" w:hAnsi="Calibri" w:cs="Calibri"/>
          <w:iCs/>
          <w:noProof/>
          <w:sz w:val="20"/>
        </w:rPr>
      </w:pPr>
      <w:r w:rsidRPr="004252D3">
        <w:rPr>
          <w:rFonts w:ascii="Calibri" w:hAnsi="Calibri" w:cs="Calibri"/>
          <w:iCs/>
          <w:noProof/>
          <w:sz w:val="20"/>
        </w:rPr>
        <w:t xml:space="preserve">Compute </w:t>
      </w:r>
      <w:r w:rsidRPr="004750C7">
        <w:rPr>
          <w:rFonts w:ascii="Calibri" w:hAnsi="Calibri" w:cs="Calibri"/>
          <w:iCs/>
          <w:noProof/>
          <w:sz w:val="20"/>
          <w:u w:val="single"/>
        </w:rPr>
        <w:t>for each patient</w:t>
      </w:r>
      <w:r w:rsidRPr="004252D3">
        <w:rPr>
          <w:rFonts w:ascii="Calibri" w:hAnsi="Calibri" w:cs="Calibri"/>
          <w:iCs/>
          <w:noProof/>
          <w:sz w:val="20"/>
        </w:rPr>
        <w:t xml:space="preserve"> the MAP</w:t>
      </w:r>
      <w:r w:rsidR="00354C57">
        <w:rPr>
          <w:rFonts w:ascii="Calibri" w:hAnsi="Calibri" w:cs="Calibri"/>
          <w:iCs/>
          <w:noProof/>
          <w:sz w:val="20"/>
        </w:rPr>
        <w:t>1</w:t>
      </w:r>
      <w:r w:rsidRPr="004252D3">
        <w:rPr>
          <w:rFonts w:ascii="Calibri" w:hAnsi="Calibri" w:cs="Calibri"/>
          <w:iCs/>
          <w:noProof/>
          <w:sz w:val="20"/>
        </w:rPr>
        <w:t xml:space="preserve"> using the following formula:</w:t>
      </w:r>
    </w:p>
    <w:p w14:paraId="5A53A26A" w14:textId="07D35DA6" w:rsidR="00A12A95" w:rsidRDefault="00A12A95" w:rsidP="00935140">
      <w:pPr>
        <w:pStyle w:val="textbold"/>
        <w:spacing w:before="0" w:beforeAutospacing="0" w:after="0" w:afterAutospacing="0" w:line="360" w:lineRule="auto"/>
        <w:ind w:left="357"/>
        <w:jc w:val="center"/>
        <w:rPr>
          <w:rFonts w:ascii="Calibri" w:hAnsi="Calibri" w:cs="Calibri"/>
          <w:iCs/>
          <w:noProof/>
          <w:sz w:val="20"/>
        </w:rPr>
      </w:pPr>
      <w:r w:rsidRPr="004252D3">
        <w:rPr>
          <w:rFonts w:ascii="Calibri" w:hAnsi="Calibri" w:cs="Calibri"/>
          <w:iCs/>
          <w:noProof/>
          <w:sz w:val="20"/>
        </w:rPr>
        <w:t>MAP</w:t>
      </w:r>
      <w:r w:rsidR="00EE4589">
        <w:rPr>
          <w:rFonts w:ascii="Calibri" w:hAnsi="Calibri" w:cs="Calibri"/>
          <w:iCs/>
          <w:noProof/>
          <w:sz w:val="20"/>
        </w:rPr>
        <w:t>1</w:t>
      </w:r>
      <w:r w:rsidRPr="004252D3">
        <w:rPr>
          <w:rFonts w:ascii="Calibri" w:hAnsi="Calibri" w:cs="Calibri"/>
          <w:iCs/>
          <w:noProof/>
          <w:sz w:val="20"/>
        </w:rPr>
        <w:t xml:space="preserve"> = DBP</w:t>
      </w:r>
      <w:r w:rsidR="00FE58B4" w:rsidRPr="004252D3">
        <w:rPr>
          <w:rFonts w:ascii="Calibri" w:hAnsi="Calibri" w:cs="Calibri"/>
          <w:iCs/>
          <w:noProof/>
          <w:sz w:val="20"/>
        </w:rPr>
        <w:t>+</w:t>
      </w:r>
      <w:r w:rsidRPr="004252D3">
        <w:rPr>
          <w:rFonts w:ascii="Calibri" w:hAnsi="Calibri" w:cs="Calibri"/>
          <w:iCs/>
          <w:noProof/>
          <w:sz w:val="20"/>
        </w:rPr>
        <w:t>1/3*</w:t>
      </w:r>
      <w:r w:rsidR="00B07214">
        <w:rPr>
          <w:rFonts w:ascii="Calibri" w:hAnsi="Calibri" w:cs="Calibri"/>
          <w:iCs/>
          <w:noProof/>
          <w:sz w:val="20"/>
        </w:rPr>
        <w:t>PP</w:t>
      </w:r>
    </w:p>
    <w:p w14:paraId="731CCC76" w14:textId="62315B19" w:rsidR="00B0215E" w:rsidRPr="004252D3" w:rsidRDefault="002B1697" w:rsidP="001A5634">
      <w:pPr>
        <w:pStyle w:val="textbold"/>
        <w:spacing w:before="0" w:beforeAutospacing="0" w:after="0" w:afterAutospacing="0" w:line="360" w:lineRule="auto"/>
        <w:ind w:left="357"/>
        <w:jc w:val="both"/>
        <w:rPr>
          <w:rFonts w:ascii="Calibri" w:hAnsi="Calibri" w:cs="Calibri"/>
          <w:iCs/>
          <w:noProof/>
          <w:sz w:val="20"/>
        </w:rPr>
      </w:pPr>
      <w:r w:rsidRPr="002B1697">
        <w:rPr>
          <w:rFonts w:ascii="Calibri" w:hAnsi="Calibri" w:cs="Calibri"/>
          <w:iCs/>
          <w:noProof/>
          <w:sz w:val="20"/>
        </w:rPr>
        <w:t>MAP is the perfusion pressure in the organs of the bod</w:t>
      </w:r>
      <w:r w:rsidR="004750C7">
        <w:rPr>
          <w:rFonts w:ascii="Calibri" w:hAnsi="Calibri" w:cs="Calibri"/>
          <w:iCs/>
          <w:noProof/>
          <w:sz w:val="20"/>
        </w:rPr>
        <w:t xml:space="preserve">; </w:t>
      </w:r>
      <w:r w:rsidR="00A12A95" w:rsidRPr="004252D3">
        <w:rPr>
          <w:rFonts w:ascii="Calibri" w:hAnsi="Calibri" w:cs="Calibri"/>
          <w:iCs/>
          <w:noProof/>
          <w:sz w:val="20"/>
        </w:rPr>
        <w:t xml:space="preserve">normal values </w:t>
      </w:r>
      <w:r w:rsidR="004750C7">
        <w:rPr>
          <w:rFonts w:ascii="Calibri" w:hAnsi="Calibri" w:cs="Calibri"/>
          <w:iCs/>
          <w:noProof/>
          <w:sz w:val="20"/>
        </w:rPr>
        <w:t xml:space="preserve">from </w:t>
      </w:r>
      <w:r w:rsidR="00A12A95" w:rsidRPr="004252D3">
        <w:rPr>
          <w:rFonts w:ascii="Calibri" w:hAnsi="Calibri" w:cs="Calibri"/>
          <w:iCs/>
          <w:noProof/>
          <w:sz w:val="20"/>
        </w:rPr>
        <w:t>70 to 110 mmHg.</w:t>
      </w:r>
    </w:p>
    <w:p w14:paraId="7D53CF4C" w14:textId="411B8A12" w:rsidR="00FE58B4" w:rsidRPr="004252D3" w:rsidRDefault="00FE58B4" w:rsidP="00130EC8">
      <w:pPr>
        <w:pStyle w:val="textbold"/>
        <w:numPr>
          <w:ilvl w:val="0"/>
          <w:numId w:val="33"/>
        </w:numPr>
        <w:spacing w:before="0" w:beforeAutospacing="0" w:after="0" w:afterAutospacing="0" w:line="360" w:lineRule="auto"/>
        <w:jc w:val="both"/>
        <w:rPr>
          <w:rFonts w:ascii="Calibri" w:hAnsi="Calibri" w:cs="Calibri"/>
          <w:iCs/>
          <w:noProof/>
          <w:sz w:val="20"/>
        </w:rPr>
      </w:pPr>
      <w:r w:rsidRPr="004252D3">
        <w:rPr>
          <w:rFonts w:ascii="Calibri" w:hAnsi="Calibri" w:cs="Calibri"/>
          <w:iCs/>
          <w:noProof/>
          <w:sz w:val="20"/>
        </w:rPr>
        <w:t xml:space="preserve">Insert a new column named </w:t>
      </w:r>
      <w:r w:rsidRPr="00354C57">
        <w:rPr>
          <w:rFonts w:ascii="Calibri" w:hAnsi="Calibri" w:cs="Calibri"/>
          <w:i/>
          <w:iCs/>
          <w:noProof/>
          <w:sz w:val="20"/>
        </w:rPr>
        <w:t>MAP3</w:t>
      </w:r>
      <w:r w:rsidRPr="004252D3">
        <w:rPr>
          <w:rFonts w:ascii="Calibri" w:hAnsi="Calibri" w:cs="Calibri"/>
          <w:iCs/>
          <w:noProof/>
          <w:sz w:val="20"/>
        </w:rPr>
        <w:t xml:space="preserve"> (Mean Arterial Pressure). Compute for each patient the MAP</w:t>
      </w:r>
      <w:r w:rsidR="00F23F05">
        <w:rPr>
          <w:rFonts w:ascii="Calibri" w:hAnsi="Calibri" w:cs="Calibri"/>
          <w:iCs/>
          <w:noProof/>
          <w:sz w:val="20"/>
        </w:rPr>
        <w:t>3</w:t>
      </w:r>
      <w:r w:rsidRPr="004252D3">
        <w:rPr>
          <w:rFonts w:ascii="Calibri" w:hAnsi="Calibri" w:cs="Calibri"/>
          <w:iCs/>
          <w:noProof/>
          <w:sz w:val="20"/>
        </w:rPr>
        <w:t xml:space="preserve"> using the following formula:</w:t>
      </w:r>
    </w:p>
    <w:p w14:paraId="471015B1" w14:textId="1A80B5DC" w:rsidR="00191F67" w:rsidRDefault="00FE58B4" w:rsidP="001A5634">
      <w:pPr>
        <w:pStyle w:val="textbold"/>
        <w:spacing w:before="0" w:beforeAutospacing="0" w:after="0" w:afterAutospacing="0" w:line="360" w:lineRule="auto"/>
        <w:ind w:left="357"/>
        <w:jc w:val="center"/>
        <w:rPr>
          <w:rFonts w:ascii="Calibri" w:hAnsi="Calibri" w:cs="Calibri"/>
          <w:iCs/>
          <w:noProof/>
          <w:sz w:val="20"/>
        </w:rPr>
      </w:pPr>
      <w:r w:rsidRPr="004252D3">
        <w:rPr>
          <w:rFonts w:ascii="Calibri" w:hAnsi="Calibri" w:cs="Calibri"/>
          <w:iCs/>
          <w:noProof/>
          <w:sz w:val="20"/>
        </w:rPr>
        <w:t>MAP</w:t>
      </w:r>
      <w:r w:rsidR="00F51FC7" w:rsidRPr="004252D3">
        <w:rPr>
          <w:rFonts w:ascii="Calibri" w:hAnsi="Calibri" w:cs="Calibri"/>
          <w:iCs/>
          <w:noProof/>
          <w:sz w:val="20"/>
        </w:rPr>
        <w:t>3</w:t>
      </w:r>
      <w:r w:rsidR="00EE4589">
        <w:rPr>
          <w:rFonts w:ascii="Calibri" w:hAnsi="Calibri" w:cs="Calibri"/>
          <w:iCs/>
          <w:noProof/>
          <w:sz w:val="20"/>
        </w:rPr>
        <w:t xml:space="preserve"> = DBP+40%*PP</w:t>
      </w:r>
    </w:p>
    <w:p w14:paraId="4F1D045C" w14:textId="77777777" w:rsidR="002B1697" w:rsidRDefault="002B1697" w:rsidP="002B1697">
      <w:pPr>
        <w:pStyle w:val="textbold"/>
        <w:spacing w:before="0" w:beforeAutospacing="0" w:after="0" w:afterAutospacing="0" w:line="360" w:lineRule="auto"/>
        <w:jc w:val="both"/>
        <w:rPr>
          <w:rFonts w:ascii="Calibri" w:hAnsi="Calibri" w:cs="Calibri"/>
          <w:iCs/>
          <w:noProof/>
          <w:sz w:val="20"/>
        </w:rPr>
      </w:pPr>
    </w:p>
    <w:p w14:paraId="61EEA522" w14:textId="77777777" w:rsidR="001A5634" w:rsidRDefault="00A12A95" w:rsidP="001A5634">
      <w:pPr>
        <w:pStyle w:val="textbold"/>
        <w:numPr>
          <w:ilvl w:val="0"/>
          <w:numId w:val="33"/>
        </w:numPr>
        <w:spacing w:before="0" w:beforeAutospacing="0" w:after="0" w:afterAutospacing="0" w:line="360" w:lineRule="auto"/>
        <w:ind w:left="357"/>
        <w:rPr>
          <w:rFonts w:ascii="Calibri" w:hAnsi="Calibri" w:cs="Calibri"/>
          <w:iCs/>
          <w:noProof/>
          <w:sz w:val="20"/>
        </w:rPr>
      </w:pPr>
      <w:r w:rsidRPr="001A5634">
        <w:rPr>
          <w:rFonts w:ascii="Calibri" w:hAnsi="Calibri" w:cs="Calibri"/>
          <w:iCs/>
          <w:noProof/>
          <w:sz w:val="20"/>
        </w:rPr>
        <w:t>Compute for each patient the CH</w:t>
      </w:r>
      <w:r w:rsidR="00B356B0" w:rsidRPr="001A5634">
        <w:rPr>
          <w:rFonts w:ascii="Calibri" w:hAnsi="Calibri" w:cs="Calibri"/>
          <w:iCs/>
          <w:noProof/>
          <w:sz w:val="20"/>
        </w:rPr>
        <w:t xml:space="preserve"> </w:t>
      </w:r>
      <w:r w:rsidR="001A5634" w:rsidRPr="001A5634">
        <w:rPr>
          <w:rFonts w:ascii="Calibri" w:hAnsi="Calibri" w:cs="Calibri"/>
          <w:iCs/>
          <w:noProof/>
          <w:sz w:val="20"/>
        </w:rPr>
        <w:t>= Cost of Hospitalization</w:t>
      </w:r>
      <w:r w:rsidR="001A5634" w:rsidRPr="001A5634">
        <w:rPr>
          <w:rFonts w:ascii="Calibri" w:hAnsi="Calibri" w:cs="Calibri"/>
          <w:iCs/>
          <w:noProof/>
          <w:sz w:val="20"/>
        </w:rPr>
        <w:t xml:space="preserve"> </w:t>
      </w:r>
      <w:r w:rsidR="00B356B0" w:rsidRPr="001A5634">
        <w:rPr>
          <w:rFonts w:ascii="Calibri" w:hAnsi="Calibri" w:cs="Calibri"/>
          <w:iCs/>
          <w:noProof/>
          <w:sz w:val="20"/>
        </w:rPr>
        <w:t xml:space="preserve">using the following formula </w:t>
      </w:r>
    </w:p>
    <w:p w14:paraId="7121CF6F" w14:textId="4E86C8FE" w:rsidR="00A12A95" w:rsidRPr="001A5634" w:rsidRDefault="001A5634" w:rsidP="001A5634">
      <w:pPr>
        <w:pStyle w:val="textbold"/>
        <w:spacing w:before="0" w:beforeAutospacing="0" w:after="0" w:afterAutospacing="0" w:line="360" w:lineRule="auto"/>
        <w:ind w:left="357"/>
        <w:jc w:val="center"/>
        <w:rPr>
          <w:rFonts w:ascii="Calibri" w:hAnsi="Calibri" w:cs="Calibri"/>
          <w:iCs/>
          <w:noProof/>
          <w:sz w:val="20"/>
        </w:rPr>
      </w:pPr>
      <w:r>
        <w:rPr>
          <w:rFonts w:ascii="Calibri" w:hAnsi="Calibri" w:cs="Calibri"/>
          <w:iCs/>
          <w:noProof/>
          <w:sz w:val="20"/>
        </w:rPr>
        <w:t>C</w:t>
      </w:r>
      <w:r w:rsidR="00A12A95" w:rsidRPr="001A5634">
        <w:rPr>
          <w:rFonts w:ascii="Calibri" w:hAnsi="Calibri" w:cs="Calibri"/>
          <w:iCs/>
          <w:noProof/>
          <w:sz w:val="20"/>
        </w:rPr>
        <w:t>H = (</w:t>
      </w:r>
      <w:r w:rsidR="00E858F5" w:rsidRPr="001A5634">
        <w:rPr>
          <w:rFonts w:ascii="Calibri" w:hAnsi="Calibri" w:cs="Calibri"/>
          <w:iCs/>
          <w:noProof/>
          <w:sz w:val="20"/>
        </w:rPr>
        <w:t>Hospitalization</w:t>
      </w:r>
      <w:r w:rsidR="00A12A95" w:rsidRPr="001A5634">
        <w:rPr>
          <w:rFonts w:ascii="Calibri" w:hAnsi="Calibri" w:cs="Calibri"/>
          <w:iCs/>
          <w:noProof/>
          <w:sz w:val="20"/>
        </w:rPr>
        <w:t xml:space="preserve">)*(Cost of one hospitalization </w:t>
      </w:r>
      <w:r w:rsidR="00B356B0" w:rsidRPr="001A5634">
        <w:rPr>
          <w:rFonts w:ascii="Calibri" w:hAnsi="Calibri" w:cs="Calibri"/>
          <w:iCs/>
          <w:noProof/>
          <w:sz w:val="20"/>
        </w:rPr>
        <w:t>per day</w:t>
      </w:r>
      <w:r w:rsidR="00A12A95" w:rsidRPr="001A5634">
        <w:rPr>
          <w:rFonts w:ascii="Calibri" w:hAnsi="Calibri" w:cs="Calibri"/>
          <w:iCs/>
          <w:noProof/>
          <w:sz w:val="20"/>
        </w:rPr>
        <w:t>)</w:t>
      </w:r>
    </w:p>
    <w:p w14:paraId="391FDA06" w14:textId="77777777" w:rsidR="002479D9" w:rsidRDefault="002479D9" w:rsidP="002B1697">
      <w:pPr>
        <w:pStyle w:val="textbold"/>
        <w:spacing w:before="0" w:beforeAutospacing="0" w:after="0" w:afterAutospacing="0"/>
        <w:ind w:left="357"/>
        <w:jc w:val="center"/>
        <w:rPr>
          <w:rFonts w:ascii="Calibri" w:hAnsi="Calibri" w:cs="Calibri"/>
          <w:iCs/>
          <w:noProof/>
          <w:sz w:val="20"/>
        </w:rPr>
      </w:pPr>
    </w:p>
    <w:p w14:paraId="15FBE608" w14:textId="77777777" w:rsidR="002B1697" w:rsidRDefault="002B1697" w:rsidP="002B1697">
      <w:pPr>
        <w:pStyle w:val="textbold"/>
        <w:spacing w:before="0" w:beforeAutospacing="0" w:after="0" w:afterAutospacing="0" w:line="360" w:lineRule="auto"/>
        <w:ind w:left="357"/>
        <w:jc w:val="both"/>
        <w:rPr>
          <w:rFonts w:ascii="Calibri" w:hAnsi="Calibri" w:cs="Calibri"/>
          <w:iCs/>
          <w:noProof/>
          <w:sz w:val="20"/>
        </w:rPr>
      </w:pPr>
    </w:p>
    <w:p w14:paraId="7BB4902D" w14:textId="77777777" w:rsidR="00860E08" w:rsidRDefault="00860E08" w:rsidP="00130EC8">
      <w:pPr>
        <w:pStyle w:val="textbold"/>
        <w:numPr>
          <w:ilvl w:val="0"/>
          <w:numId w:val="33"/>
        </w:numPr>
        <w:spacing w:before="0" w:beforeAutospacing="0" w:after="0" w:afterAutospacing="0" w:line="360" w:lineRule="auto"/>
        <w:ind w:left="357" w:hanging="357"/>
        <w:jc w:val="both"/>
        <w:rPr>
          <w:rFonts w:ascii="Calibri" w:hAnsi="Calibri" w:cs="Calibri"/>
          <w:iCs/>
          <w:noProof/>
          <w:sz w:val="20"/>
        </w:rPr>
      </w:pPr>
      <w:r>
        <w:rPr>
          <w:rFonts w:ascii="Calibri" w:hAnsi="Calibri" w:cs="Calibri"/>
          <w:iCs/>
          <w:noProof/>
          <w:sz w:val="20"/>
        </w:rPr>
        <w:t>U</w:t>
      </w:r>
      <w:r w:rsidR="00E263BD">
        <w:rPr>
          <w:rFonts w:ascii="Calibri" w:hAnsi="Calibri" w:cs="Calibri"/>
          <w:iCs/>
          <w:noProof/>
          <w:sz w:val="20"/>
        </w:rPr>
        <w:t>sing the predefine function SUM</w:t>
      </w:r>
      <w:r w:rsidR="002B1697">
        <w:rPr>
          <w:rFonts w:ascii="Calibri" w:hAnsi="Calibri" w:cs="Calibri"/>
          <w:iCs/>
          <w:noProof/>
          <w:sz w:val="20"/>
        </w:rPr>
        <w:t xml:space="preserve"> comput</w:t>
      </w:r>
      <w:r>
        <w:rPr>
          <w:rFonts w:ascii="Calibri" w:hAnsi="Calibri" w:cs="Calibri"/>
          <w:iCs/>
          <w:noProof/>
          <w:sz w:val="20"/>
        </w:rPr>
        <w:t xml:space="preserve">e </w:t>
      </w:r>
      <w:r w:rsidR="00E263BD">
        <w:rPr>
          <w:rFonts w:ascii="Calibri" w:hAnsi="Calibri" w:cs="Calibri"/>
          <w:iCs/>
          <w:noProof/>
          <w:sz w:val="20"/>
        </w:rPr>
        <w:t>the total cost of hospitalization for the whole sam</w:t>
      </w:r>
      <w:r w:rsidR="002B2EF4">
        <w:rPr>
          <w:rFonts w:ascii="Calibri" w:hAnsi="Calibri" w:cs="Calibri"/>
          <w:iCs/>
          <w:noProof/>
          <w:sz w:val="20"/>
        </w:rPr>
        <w:t>ple</w:t>
      </w:r>
    </w:p>
    <w:p w14:paraId="3019487F" w14:textId="77777777" w:rsidR="00B0215E" w:rsidRPr="004252D3" w:rsidRDefault="00B0215E" w:rsidP="001A5634">
      <w:pPr>
        <w:pStyle w:val="textbold"/>
        <w:spacing w:before="0" w:beforeAutospacing="0" w:after="0" w:afterAutospacing="0" w:line="360" w:lineRule="auto"/>
        <w:rPr>
          <w:rFonts w:ascii="Calibri" w:hAnsi="Calibri" w:cs="Calibri"/>
          <w:noProof/>
          <w:sz w:val="20"/>
        </w:rPr>
      </w:pPr>
    </w:p>
    <w:p w14:paraId="54FEF239" w14:textId="77777777" w:rsidR="00876182" w:rsidRDefault="00876182" w:rsidP="002B2EF4">
      <w:pPr>
        <w:pStyle w:val="textbold"/>
        <w:spacing w:before="0" w:beforeAutospacing="0" w:after="0" w:afterAutospacing="0" w:line="360" w:lineRule="auto"/>
        <w:jc w:val="both"/>
        <w:rPr>
          <w:rFonts w:ascii="Calibri" w:hAnsi="Calibri" w:cs="Calibri"/>
          <w:noProof/>
          <w:sz w:val="20"/>
        </w:rPr>
      </w:pPr>
    </w:p>
    <w:p w14:paraId="539F567D" w14:textId="23D98E71" w:rsidR="00710B61" w:rsidRPr="004252D3" w:rsidRDefault="00710B61" w:rsidP="00130EC8">
      <w:pPr>
        <w:pStyle w:val="textbold"/>
        <w:numPr>
          <w:ilvl w:val="0"/>
          <w:numId w:val="33"/>
        </w:numPr>
        <w:spacing w:before="0" w:beforeAutospacing="0" w:after="0" w:afterAutospacing="0" w:line="360" w:lineRule="auto"/>
        <w:ind w:left="357"/>
        <w:jc w:val="both"/>
        <w:rPr>
          <w:rFonts w:ascii="Calibri" w:hAnsi="Calibri" w:cs="Calibri"/>
          <w:noProof/>
          <w:sz w:val="20"/>
        </w:rPr>
      </w:pPr>
      <w:r w:rsidRPr="004252D3">
        <w:rPr>
          <w:rFonts w:ascii="Calibri" w:hAnsi="Calibri" w:cs="Calibri"/>
          <w:noProof/>
          <w:sz w:val="20"/>
        </w:rPr>
        <w:t xml:space="preserve">Display the Diabetes status of each patient using the following criterion: </w:t>
      </w:r>
    </w:p>
    <w:p w14:paraId="22C5D4D3" w14:textId="77777777" w:rsidR="00710B61" w:rsidRDefault="00710B61" w:rsidP="00CF399B">
      <w:pPr>
        <w:pStyle w:val="textbold"/>
        <w:spacing w:before="0" w:beforeAutospacing="0" w:after="0" w:afterAutospacing="0" w:line="360" w:lineRule="auto"/>
        <w:ind w:left="357"/>
        <w:jc w:val="center"/>
        <w:rPr>
          <w:rFonts w:ascii="Calibri" w:hAnsi="Calibri" w:cs="Calibri"/>
          <w:noProof/>
          <w:sz w:val="20"/>
        </w:rPr>
      </w:pPr>
      <w:r w:rsidRPr="004252D3">
        <w:rPr>
          <w:rFonts w:ascii="Calibri" w:hAnsi="Calibri" w:cs="Calibri"/>
          <w:noProof/>
          <w:sz w:val="20"/>
        </w:rPr>
        <w:t>A patient is considering to be with diabetes (yes in t</w:t>
      </w:r>
      <w:r w:rsidR="00CF399B" w:rsidRPr="004252D3">
        <w:rPr>
          <w:rFonts w:ascii="Calibri" w:hAnsi="Calibri" w:cs="Calibri"/>
          <w:noProof/>
          <w:sz w:val="20"/>
        </w:rPr>
        <w:t>he column) IF glycemia is &gt;=100</w:t>
      </w:r>
    </w:p>
    <w:p w14:paraId="15B06A01" w14:textId="1C49EE5B" w:rsidR="001A5634" w:rsidRDefault="001A5634" w:rsidP="001A5634">
      <w:pPr>
        <w:pStyle w:val="textbold"/>
        <w:numPr>
          <w:ilvl w:val="0"/>
          <w:numId w:val="33"/>
        </w:numPr>
        <w:spacing w:before="0" w:beforeAutospacing="0" w:after="0" w:afterAutospacing="0" w:line="360" w:lineRule="auto"/>
        <w:rPr>
          <w:rFonts w:ascii="Calibri" w:hAnsi="Calibri" w:cs="Calibri"/>
          <w:noProof/>
          <w:sz w:val="20"/>
        </w:rPr>
      </w:pPr>
      <w:r>
        <w:rPr>
          <w:rFonts w:ascii="Calibri" w:hAnsi="Calibri" w:cs="Calibri"/>
          <w:noProof/>
          <w:sz w:val="20"/>
        </w:rPr>
        <w:t>Display the Hypertension status of each patient using the following criterion:</w:t>
      </w:r>
    </w:p>
    <w:p w14:paraId="3A214AF7" w14:textId="79EC343C" w:rsidR="001A5634" w:rsidRDefault="001A5634" w:rsidP="001A5634">
      <w:pPr>
        <w:pStyle w:val="textbold"/>
        <w:spacing w:before="0" w:beforeAutospacing="0" w:after="0" w:afterAutospacing="0" w:line="360" w:lineRule="auto"/>
        <w:ind w:left="360"/>
        <w:jc w:val="center"/>
        <w:rPr>
          <w:rFonts w:ascii="Calibri" w:hAnsi="Calibri" w:cs="Calibri"/>
          <w:noProof/>
          <w:sz w:val="20"/>
        </w:rPr>
      </w:pPr>
      <w:r>
        <w:rPr>
          <w:rFonts w:ascii="Calibri" w:hAnsi="Calibri" w:cs="Calibri"/>
          <w:noProof/>
          <w:sz w:val="20"/>
        </w:rPr>
        <w:t>A patient is considering to be with hypertension IF SBP&gt;120</w:t>
      </w:r>
    </w:p>
    <w:p w14:paraId="1C6664E5" w14:textId="36DF9C0E" w:rsidR="001A5634" w:rsidRDefault="001A5634" w:rsidP="001A5634">
      <w:pPr>
        <w:pStyle w:val="textbold"/>
        <w:numPr>
          <w:ilvl w:val="0"/>
          <w:numId w:val="33"/>
        </w:numPr>
        <w:spacing w:before="0" w:beforeAutospacing="0" w:after="0" w:afterAutospacing="0" w:line="360" w:lineRule="auto"/>
        <w:rPr>
          <w:rFonts w:ascii="Calibri" w:hAnsi="Calibri" w:cs="Calibri"/>
          <w:noProof/>
          <w:sz w:val="20"/>
        </w:rPr>
      </w:pPr>
      <w:r>
        <w:rPr>
          <w:rFonts w:ascii="Calibri" w:hAnsi="Calibri" w:cs="Calibri"/>
          <w:noProof/>
          <w:sz w:val="20"/>
        </w:rPr>
        <w:t xml:space="preserve">The hospital will alocate a wheel chair if the patient age is more than 60 years. Display for each person </w:t>
      </w:r>
      <w:r w:rsidR="008A0F2C">
        <w:rPr>
          <w:rFonts w:ascii="Calibri" w:hAnsi="Calibri" w:cs="Calibri"/>
          <w:noProof/>
          <w:sz w:val="20"/>
        </w:rPr>
        <w:t>if the hospital will alocate for he/she the wheel chair</w:t>
      </w:r>
    </w:p>
    <w:p w14:paraId="1A826D35" w14:textId="7822D2C6" w:rsidR="003A40AD" w:rsidRPr="008A0F2C" w:rsidRDefault="008A0F2C" w:rsidP="008A0F2C">
      <w:pPr>
        <w:pStyle w:val="textbold"/>
        <w:numPr>
          <w:ilvl w:val="0"/>
          <w:numId w:val="33"/>
        </w:numPr>
        <w:spacing w:before="0" w:beforeAutospacing="0" w:after="0" w:afterAutospacing="0" w:line="360" w:lineRule="auto"/>
        <w:rPr>
          <w:rFonts w:ascii="Calibri" w:hAnsi="Calibri" w:cs="Calibri"/>
          <w:noProof/>
          <w:sz w:val="20"/>
        </w:rPr>
      </w:pPr>
      <w:r>
        <w:rPr>
          <w:rFonts w:ascii="Calibri" w:hAnsi="Calibri" w:cs="Calibri"/>
          <w:noProof/>
          <w:sz w:val="20"/>
        </w:rPr>
        <w:t>A person having age less than 18 years must be acompanied by an adult. Display for each person if he/she must be acompanied by an adult</w:t>
      </w:r>
    </w:p>
    <w:sectPr w:rsidR="003A40AD" w:rsidRPr="008A0F2C" w:rsidSect="00362E25">
      <w:footerReference w:type="even" r:id="rId9"/>
      <w:footerReference w:type="default" r:id="rId10"/>
      <w:pgSz w:w="11907" w:h="16840" w:code="9"/>
      <w:pgMar w:top="1134" w:right="1134" w:bottom="1134" w:left="1134" w:header="709" w:footer="709" w:gutter="0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BE9D9" w14:textId="77777777" w:rsidR="006B5E50" w:rsidRDefault="006B5E50">
      <w:r>
        <w:separator/>
      </w:r>
    </w:p>
  </w:endnote>
  <w:endnote w:type="continuationSeparator" w:id="0">
    <w:p w14:paraId="1F5CBD96" w14:textId="77777777" w:rsidR="006B5E50" w:rsidRDefault="006B5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21655" w14:textId="77777777" w:rsidR="00AE7AD0" w:rsidRDefault="00AE7AD0" w:rsidP="00DB6F3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CBFB2EA" w14:textId="77777777" w:rsidR="00AE7AD0" w:rsidRDefault="00AE7AD0" w:rsidP="007C5D9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29B06" w14:textId="77777777" w:rsidR="00AE7AD0" w:rsidRPr="00A25C82" w:rsidRDefault="00AE7AD0" w:rsidP="00CB34FD">
    <w:pPr>
      <w:pStyle w:val="Footer"/>
      <w:framePr w:wrap="around" w:vAnchor="text" w:hAnchor="margin" w:xAlign="center" w:y="1"/>
      <w:rPr>
        <w:rStyle w:val="PageNumber"/>
        <w:rFonts w:ascii="Calibri" w:hAnsi="Calibri" w:cs="Calibri"/>
        <w:b/>
        <w:sz w:val="16"/>
        <w:szCs w:val="16"/>
      </w:rPr>
    </w:pPr>
    <w:r w:rsidRPr="00A25C82">
      <w:rPr>
        <w:rStyle w:val="PageNumber"/>
        <w:rFonts w:ascii="Calibri" w:hAnsi="Calibri" w:cs="Calibri"/>
        <w:b/>
        <w:sz w:val="16"/>
        <w:szCs w:val="16"/>
      </w:rPr>
      <w:fldChar w:fldCharType="begin"/>
    </w:r>
    <w:r w:rsidRPr="00A25C82">
      <w:rPr>
        <w:rStyle w:val="PageNumber"/>
        <w:rFonts w:ascii="Calibri" w:hAnsi="Calibri" w:cs="Calibri"/>
        <w:b/>
        <w:sz w:val="16"/>
        <w:szCs w:val="16"/>
      </w:rPr>
      <w:instrText xml:space="preserve">PAGE  </w:instrText>
    </w:r>
    <w:r w:rsidRPr="00A25C82">
      <w:rPr>
        <w:rStyle w:val="PageNumber"/>
        <w:rFonts w:ascii="Calibri" w:hAnsi="Calibri" w:cs="Calibri"/>
        <w:b/>
        <w:sz w:val="16"/>
        <w:szCs w:val="16"/>
      </w:rPr>
      <w:fldChar w:fldCharType="separate"/>
    </w:r>
    <w:r w:rsidR="007D7389">
      <w:rPr>
        <w:rStyle w:val="PageNumber"/>
        <w:rFonts w:ascii="Calibri" w:hAnsi="Calibri" w:cs="Calibri"/>
        <w:b/>
        <w:noProof/>
        <w:sz w:val="16"/>
        <w:szCs w:val="16"/>
      </w:rPr>
      <w:t>- 2 -</w:t>
    </w:r>
    <w:r w:rsidRPr="00A25C82">
      <w:rPr>
        <w:rStyle w:val="PageNumber"/>
        <w:rFonts w:ascii="Calibri" w:hAnsi="Calibri" w:cs="Calibri"/>
        <w:b/>
        <w:sz w:val="16"/>
        <w:szCs w:val="16"/>
      </w:rPr>
      <w:fldChar w:fldCharType="end"/>
    </w:r>
  </w:p>
  <w:p w14:paraId="2371F8B1" w14:textId="77777777" w:rsidR="00AE7AD0" w:rsidRPr="00242AA3" w:rsidRDefault="00AE7AD0" w:rsidP="00242AA3">
    <w:pPr>
      <w:pStyle w:val="Footer"/>
      <w:rPr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597AE" w14:textId="77777777" w:rsidR="006B5E50" w:rsidRDefault="006B5E50">
      <w:r>
        <w:separator/>
      </w:r>
    </w:p>
  </w:footnote>
  <w:footnote w:type="continuationSeparator" w:id="0">
    <w:p w14:paraId="0545C37A" w14:textId="77777777" w:rsidR="006B5E50" w:rsidRDefault="006B5E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E764D"/>
    <w:multiLevelType w:val="hybridMultilevel"/>
    <w:tmpl w:val="5636EFB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6178DD"/>
    <w:multiLevelType w:val="hybridMultilevel"/>
    <w:tmpl w:val="F1E6B80A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9D47C0"/>
    <w:multiLevelType w:val="hybridMultilevel"/>
    <w:tmpl w:val="C6DA55AA"/>
    <w:lvl w:ilvl="0" w:tplc="F56A93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356E1"/>
    <w:multiLevelType w:val="hybridMultilevel"/>
    <w:tmpl w:val="79425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72576A"/>
    <w:multiLevelType w:val="hybridMultilevel"/>
    <w:tmpl w:val="6B5C14E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8C27C2"/>
    <w:multiLevelType w:val="hybridMultilevel"/>
    <w:tmpl w:val="D9922FF0"/>
    <w:lvl w:ilvl="0" w:tplc="DC0E9E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5578AB"/>
    <w:multiLevelType w:val="hybridMultilevel"/>
    <w:tmpl w:val="05F624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8932CF"/>
    <w:multiLevelType w:val="hybridMultilevel"/>
    <w:tmpl w:val="D16010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A69ABC">
      <w:start w:val="1"/>
      <w:numFmt w:val="bullet"/>
      <w:lvlText w:val=""/>
      <w:lvlJc w:val="left"/>
      <w:pPr>
        <w:tabs>
          <w:tab w:val="num" w:pos="1505"/>
        </w:tabs>
        <w:ind w:left="1505" w:hanging="425"/>
      </w:pPr>
      <w:rPr>
        <w:rFonts w:ascii="Wingdings" w:hAnsi="Wingdings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FE4C52"/>
    <w:multiLevelType w:val="hybridMultilevel"/>
    <w:tmpl w:val="62EA371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972DA7"/>
    <w:multiLevelType w:val="hybridMultilevel"/>
    <w:tmpl w:val="26D062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E966DE2"/>
    <w:multiLevelType w:val="hybridMultilevel"/>
    <w:tmpl w:val="AD10A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382E60"/>
    <w:multiLevelType w:val="hybridMultilevel"/>
    <w:tmpl w:val="9DD0DB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23333"/>
    <w:multiLevelType w:val="hybridMultilevel"/>
    <w:tmpl w:val="E0D62B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952E4C"/>
    <w:multiLevelType w:val="hybridMultilevel"/>
    <w:tmpl w:val="A9DCFE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2A3CCE"/>
    <w:multiLevelType w:val="hybridMultilevel"/>
    <w:tmpl w:val="E7E491A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2F874BD"/>
    <w:multiLevelType w:val="hybridMultilevel"/>
    <w:tmpl w:val="6B8C3CC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6847B41"/>
    <w:multiLevelType w:val="hybridMultilevel"/>
    <w:tmpl w:val="5A66958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8244ABD"/>
    <w:multiLevelType w:val="hybridMultilevel"/>
    <w:tmpl w:val="1D66282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DF61BD0"/>
    <w:multiLevelType w:val="hybridMultilevel"/>
    <w:tmpl w:val="C80E4B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B77704"/>
    <w:multiLevelType w:val="hybridMultilevel"/>
    <w:tmpl w:val="FDCE857A"/>
    <w:lvl w:ilvl="0" w:tplc="125824F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528E45C1"/>
    <w:multiLevelType w:val="hybridMultilevel"/>
    <w:tmpl w:val="6172C0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3884A28"/>
    <w:multiLevelType w:val="hybridMultilevel"/>
    <w:tmpl w:val="5FDAAC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2BD25A3"/>
    <w:multiLevelType w:val="hybridMultilevel"/>
    <w:tmpl w:val="8124A2E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EA69ABC">
      <w:start w:val="1"/>
      <w:numFmt w:val="bullet"/>
      <w:lvlText w:val=""/>
      <w:lvlJc w:val="left"/>
      <w:pPr>
        <w:tabs>
          <w:tab w:val="num" w:pos="1505"/>
        </w:tabs>
        <w:ind w:left="1505" w:hanging="425"/>
      </w:pPr>
      <w:rPr>
        <w:rFonts w:ascii="Wingdings" w:hAnsi="Wingdings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D24D43"/>
    <w:multiLevelType w:val="hybridMultilevel"/>
    <w:tmpl w:val="ABE2789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63549E4"/>
    <w:multiLevelType w:val="hybridMultilevel"/>
    <w:tmpl w:val="F0A232B6"/>
    <w:lvl w:ilvl="0" w:tplc="714033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33340D"/>
    <w:multiLevelType w:val="hybridMultilevel"/>
    <w:tmpl w:val="FDCE857A"/>
    <w:lvl w:ilvl="0" w:tplc="125824F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6CB82BA2"/>
    <w:multiLevelType w:val="multilevel"/>
    <w:tmpl w:val="60484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tabs>
          <w:tab w:val="num" w:pos="1505"/>
        </w:tabs>
        <w:ind w:left="1505" w:hanging="425"/>
      </w:pPr>
      <w:rPr>
        <w:rFonts w:ascii="Wingdings" w:hAnsi="Wingdings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604D20"/>
    <w:multiLevelType w:val="hybridMultilevel"/>
    <w:tmpl w:val="13F04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5E249C"/>
    <w:multiLevelType w:val="hybridMultilevel"/>
    <w:tmpl w:val="4690999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3DD2C3C"/>
    <w:multiLevelType w:val="hybridMultilevel"/>
    <w:tmpl w:val="8498313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8D79F9"/>
    <w:multiLevelType w:val="hybridMultilevel"/>
    <w:tmpl w:val="5998939A"/>
    <w:lvl w:ilvl="0" w:tplc="F9CCC8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2459CE"/>
    <w:multiLevelType w:val="hybridMultilevel"/>
    <w:tmpl w:val="07D61330"/>
    <w:lvl w:ilvl="0" w:tplc="72049AC6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b/>
        <w:bCs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32" w15:restartNumberingAfterBreak="0">
    <w:nsid w:val="7E7B008C"/>
    <w:multiLevelType w:val="hybridMultilevel"/>
    <w:tmpl w:val="7480D0C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32280151">
    <w:abstractNumId w:val="4"/>
  </w:num>
  <w:num w:numId="2" w16cid:durableId="141697118">
    <w:abstractNumId w:val="18"/>
  </w:num>
  <w:num w:numId="3" w16cid:durableId="1512571473">
    <w:abstractNumId w:val="0"/>
  </w:num>
  <w:num w:numId="4" w16cid:durableId="1962227432">
    <w:abstractNumId w:val="11"/>
  </w:num>
  <w:num w:numId="5" w16cid:durableId="1142424387">
    <w:abstractNumId w:val="8"/>
  </w:num>
  <w:num w:numId="6" w16cid:durableId="402604571">
    <w:abstractNumId w:val="22"/>
  </w:num>
  <w:num w:numId="7" w16cid:durableId="1000932383">
    <w:abstractNumId w:val="28"/>
  </w:num>
  <w:num w:numId="8" w16cid:durableId="1300302562">
    <w:abstractNumId w:val="14"/>
  </w:num>
  <w:num w:numId="9" w16cid:durableId="436097448">
    <w:abstractNumId w:val="1"/>
  </w:num>
  <w:num w:numId="10" w16cid:durableId="296495745">
    <w:abstractNumId w:val="6"/>
  </w:num>
  <w:num w:numId="11" w16cid:durableId="2896717">
    <w:abstractNumId w:val="21"/>
  </w:num>
  <w:num w:numId="12" w16cid:durableId="1254702540">
    <w:abstractNumId w:val="31"/>
  </w:num>
  <w:num w:numId="13" w16cid:durableId="116028316">
    <w:abstractNumId w:val="9"/>
  </w:num>
  <w:num w:numId="14" w16cid:durableId="1219824247">
    <w:abstractNumId w:val="23"/>
  </w:num>
  <w:num w:numId="15" w16cid:durableId="1394542507">
    <w:abstractNumId w:val="27"/>
  </w:num>
  <w:num w:numId="16" w16cid:durableId="1138840061">
    <w:abstractNumId w:val="13"/>
  </w:num>
  <w:num w:numId="17" w16cid:durableId="774864535">
    <w:abstractNumId w:val="12"/>
  </w:num>
  <w:num w:numId="18" w16cid:durableId="2080399797">
    <w:abstractNumId w:val="26"/>
  </w:num>
  <w:num w:numId="19" w16cid:durableId="86929859">
    <w:abstractNumId w:val="7"/>
  </w:num>
  <w:num w:numId="20" w16cid:durableId="1154449211">
    <w:abstractNumId w:val="10"/>
  </w:num>
  <w:num w:numId="21" w16cid:durableId="831919029">
    <w:abstractNumId w:val="3"/>
  </w:num>
  <w:num w:numId="22" w16cid:durableId="1906452292">
    <w:abstractNumId w:val="29"/>
  </w:num>
  <w:num w:numId="23" w16cid:durableId="1435786323">
    <w:abstractNumId w:val="17"/>
  </w:num>
  <w:num w:numId="24" w16cid:durableId="818808729">
    <w:abstractNumId w:val="30"/>
  </w:num>
  <w:num w:numId="25" w16cid:durableId="2084446769">
    <w:abstractNumId w:val="20"/>
  </w:num>
  <w:num w:numId="26" w16cid:durableId="1572540100">
    <w:abstractNumId w:val="16"/>
  </w:num>
  <w:num w:numId="27" w16cid:durableId="1407723132">
    <w:abstractNumId w:val="25"/>
  </w:num>
  <w:num w:numId="28" w16cid:durableId="2064675916">
    <w:abstractNumId w:val="19"/>
  </w:num>
  <w:num w:numId="29" w16cid:durableId="1481074170">
    <w:abstractNumId w:val="15"/>
  </w:num>
  <w:num w:numId="30" w16cid:durableId="1236360153">
    <w:abstractNumId w:val="24"/>
  </w:num>
  <w:num w:numId="31" w16cid:durableId="1687558328">
    <w:abstractNumId w:val="2"/>
  </w:num>
  <w:num w:numId="32" w16cid:durableId="1527214721">
    <w:abstractNumId w:val="32"/>
  </w:num>
  <w:num w:numId="33" w16cid:durableId="16213808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BF7"/>
    <w:rsid w:val="00000425"/>
    <w:rsid w:val="00002015"/>
    <w:rsid w:val="0000287C"/>
    <w:rsid w:val="00004B36"/>
    <w:rsid w:val="00005A12"/>
    <w:rsid w:val="00046AD9"/>
    <w:rsid w:val="00052567"/>
    <w:rsid w:val="00053920"/>
    <w:rsid w:val="000603DB"/>
    <w:rsid w:val="00066516"/>
    <w:rsid w:val="00077AB8"/>
    <w:rsid w:val="00080AA0"/>
    <w:rsid w:val="00084349"/>
    <w:rsid w:val="00092330"/>
    <w:rsid w:val="00095F6B"/>
    <w:rsid w:val="000A05F2"/>
    <w:rsid w:val="000A3E84"/>
    <w:rsid w:val="000A3EE7"/>
    <w:rsid w:val="000A6F53"/>
    <w:rsid w:val="000B2EA9"/>
    <w:rsid w:val="000C2328"/>
    <w:rsid w:val="000C322A"/>
    <w:rsid w:val="000D0A33"/>
    <w:rsid w:val="000D5B12"/>
    <w:rsid w:val="000D5F83"/>
    <w:rsid w:val="000D5FCC"/>
    <w:rsid w:val="000E4FBF"/>
    <w:rsid w:val="0010566D"/>
    <w:rsid w:val="001201C0"/>
    <w:rsid w:val="0012156B"/>
    <w:rsid w:val="00130EC8"/>
    <w:rsid w:val="0013616C"/>
    <w:rsid w:val="001449BB"/>
    <w:rsid w:val="001459AC"/>
    <w:rsid w:val="001478D4"/>
    <w:rsid w:val="00147ED6"/>
    <w:rsid w:val="0015300F"/>
    <w:rsid w:val="001556CD"/>
    <w:rsid w:val="0017444E"/>
    <w:rsid w:val="00176450"/>
    <w:rsid w:val="0018069A"/>
    <w:rsid w:val="00191F67"/>
    <w:rsid w:val="00194EFB"/>
    <w:rsid w:val="001970E7"/>
    <w:rsid w:val="001A5634"/>
    <w:rsid w:val="001B32C8"/>
    <w:rsid w:val="001B6DFF"/>
    <w:rsid w:val="001B7A15"/>
    <w:rsid w:val="001C3F59"/>
    <w:rsid w:val="001C5721"/>
    <w:rsid w:val="001D1D88"/>
    <w:rsid w:val="001D2866"/>
    <w:rsid w:val="001D6632"/>
    <w:rsid w:val="001E4088"/>
    <w:rsid w:val="001E57E1"/>
    <w:rsid w:val="001F527A"/>
    <w:rsid w:val="001F5414"/>
    <w:rsid w:val="001F6202"/>
    <w:rsid w:val="00200A43"/>
    <w:rsid w:val="00202177"/>
    <w:rsid w:val="0020527E"/>
    <w:rsid w:val="0021655A"/>
    <w:rsid w:val="002243E5"/>
    <w:rsid w:val="00224BF4"/>
    <w:rsid w:val="00224E6C"/>
    <w:rsid w:val="00233F54"/>
    <w:rsid w:val="00237E7B"/>
    <w:rsid w:val="00242AA3"/>
    <w:rsid w:val="00245F7F"/>
    <w:rsid w:val="002479D9"/>
    <w:rsid w:val="002534E9"/>
    <w:rsid w:val="00257BE8"/>
    <w:rsid w:val="00262925"/>
    <w:rsid w:val="00262E31"/>
    <w:rsid w:val="002631E5"/>
    <w:rsid w:val="0026541A"/>
    <w:rsid w:val="00265540"/>
    <w:rsid w:val="00274980"/>
    <w:rsid w:val="002822CA"/>
    <w:rsid w:val="00290EB6"/>
    <w:rsid w:val="002A0C72"/>
    <w:rsid w:val="002A0E5A"/>
    <w:rsid w:val="002A304B"/>
    <w:rsid w:val="002A3A22"/>
    <w:rsid w:val="002A7FE9"/>
    <w:rsid w:val="002B1697"/>
    <w:rsid w:val="002B2EF4"/>
    <w:rsid w:val="002B2FFC"/>
    <w:rsid w:val="002B6329"/>
    <w:rsid w:val="002D513E"/>
    <w:rsid w:val="002E044E"/>
    <w:rsid w:val="002E1083"/>
    <w:rsid w:val="002E63AB"/>
    <w:rsid w:val="002F2B19"/>
    <w:rsid w:val="00301619"/>
    <w:rsid w:val="00301E6B"/>
    <w:rsid w:val="00310DD2"/>
    <w:rsid w:val="003130E5"/>
    <w:rsid w:val="003245FD"/>
    <w:rsid w:val="003266A3"/>
    <w:rsid w:val="003316CA"/>
    <w:rsid w:val="00332844"/>
    <w:rsid w:val="00333E5A"/>
    <w:rsid w:val="003345C7"/>
    <w:rsid w:val="00334629"/>
    <w:rsid w:val="00334A8C"/>
    <w:rsid w:val="00337105"/>
    <w:rsid w:val="00337D06"/>
    <w:rsid w:val="00337D1F"/>
    <w:rsid w:val="00347506"/>
    <w:rsid w:val="00350D65"/>
    <w:rsid w:val="00354C57"/>
    <w:rsid w:val="0035564E"/>
    <w:rsid w:val="00362E25"/>
    <w:rsid w:val="00373BBE"/>
    <w:rsid w:val="00375D0F"/>
    <w:rsid w:val="00391D08"/>
    <w:rsid w:val="00394490"/>
    <w:rsid w:val="0039467B"/>
    <w:rsid w:val="00395F06"/>
    <w:rsid w:val="003A40AD"/>
    <w:rsid w:val="003A70AC"/>
    <w:rsid w:val="003B224B"/>
    <w:rsid w:val="003B44A5"/>
    <w:rsid w:val="003C00AD"/>
    <w:rsid w:val="003D2A1B"/>
    <w:rsid w:val="003D6F92"/>
    <w:rsid w:val="003D6FFA"/>
    <w:rsid w:val="003E1D74"/>
    <w:rsid w:val="003E4912"/>
    <w:rsid w:val="003E6630"/>
    <w:rsid w:val="003E7132"/>
    <w:rsid w:val="003F0894"/>
    <w:rsid w:val="003F4C18"/>
    <w:rsid w:val="0041398A"/>
    <w:rsid w:val="004150A8"/>
    <w:rsid w:val="004252D3"/>
    <w:rsid w:val="004305C7"/>
    <w:rsid w:val="004311B6"/>
    <w:rsid w:val="00434C80"/>
    <w:rsid w:val="00435A40"/>
    <w:rsid w:val="0044420D"/>
    <w:rsid w:val="00445265"/>
    <w:rsid w:val="004473B8"/>
    <w:rsid w:val="00457C12"/>
    <w:rsid w:val="00471C46"/>
    <w:rsid w:val="004721DB"/>
    <w:rsid w:val="004750C7"/>
    <w:rsid w:val="004770E7"/>
    <w:rsid w:val="0048114D"/>
    <w:rsid w:val="00482461"/>
    <w:rsid w:val="00482C9B"/>
    <w:rsid w:val="004B34DC"/>
    <w:rsid w:val="004D005B"/>
    <w:rsid w:val="004D1DD2"/>
    <w:rsid w:val="004D261D"/>
    <w:rsid w:val="004D28DA"/>
    <w:rsid w:val="004D2E5C"/>
    <w:rsid w:val="004D519A"/>
    <w:rsid w:val="004E5662"/>
    <w:rsid w:val="004F2558"/>
    <w:rsid w:val="00500F88"/>
    <w:rsid w:val="00500F93"/>
    <w:rsid w:val="00503568"/>
    <w:rsid w:val="00510813"/>
    <w:rsid w:val="00531B29"/>
    <w:rsid w:val="00532189"/>
    <w:rsid w:val="00541053"/>
    <w:rsid w:val="005414C0"/>
    <w:rsid w:val="00542B7C"/>
    <w:rsid w:val="00543CC7"/>
    <w:rsid w:val="00544886"/>
    <w:rsid w:val="00544973"/>
    <w:rsid w:val="00544BCC"/>
    <w:rsid w:val="00555712"/>
    <w:rsid w:val="00557940"/>
    <w:rsid w:val="00560026"/>
    <w:rsid w:val="005627DF"/>
    <w:rsid w:val="00563FF7"/>
    <w:rsid w:val="00573260"/>
    <w:rsid w:val="00582B7E"/>
    <w:rsid w:val="00587CF7"/>
    <w:rsid w:val="005A1E8F"/>
    <w:rsid w:val="005A43AB"/>
    <w:rsid w:val="005A4564"/>
    <w:rsid w:val="005A6584"/>
    <w:rsid w:val="005A711A"/>
    <w:rsid w:val="005A7F08"/>
    <w:rsid w:val="005B55AD"/>
    <w:rsid w:val="005B66DC"/>
    <w:rsid w:val="005C4798"/>
    <w:rsid w:val="005C7A2E"/>
    <w:rsid w:val="005D37C3"/>
    <w:rsid w:val="005D4344"/>
    <w:rsid w:val="005D6EF4"/>
    <w:rsid w:val="005E193E"/>
    <w:rsid w:val="005E1EB7"/>
    <w:rsid w:val="005E360C"/>
    <w:rsid w:val="005E4489"/>
    <w:rsid w:val="005E44D9"/>
    <w:rsid w:val="005E71BA"/>
    <w:rsid w:val="005F5CF5"/>
    <w:rsid w:val="00600A7C"/>
    <w:rsid w:val="00602ECF"/>
    <w:rsid w:val="0060359F"/>
    <w:rsid w:val="00611ECA"/>
    <w:rsid w:val="0061422A"/>
    <w:rsid w:val="00614E2B"/>
    <w:rsid w:val="00620964"/>
    <w:rsid w:val="00624518"/>
    <w:rsid w:val="0064091B"/>
    <w:rsid w:val="00642162"/>
    <w:rsid w:val="00646DE0"/>
    <w:rsid w:val="006470FB"/>
    <w:rsid w:val="00654BA7"/>
    <w:rsid w:val="006637CE"/>
    <w:rsid w:val="00663AD2"/>
    <w:rsid w:val="00673BFC"/>
    <w:rsid w:val="00676F89"/>
    <w:rsid w:val="006A0235"/>
    <w:rsid w:val="006A04C7"/>
    <w:rsid w:val="006A34B9"/>
    <w:rsid w:val="006B5E50"/>
    <w:rsid w:val="006D1006"/>
    <w:rsid w:val="006D35D4"/>
    <w:rsid w:val="006D5839"/>
    <w:rsid w:val="006D76D2"/>
    <w:rsid w:val="006E108E"/>
    <w:rsid w:val="006E3E45"/>
    <w:rsid w:val="006F1FD0"/>
    <w:rsid w:val="006F39AE"/>
    <w:rsid w:val="007059E7"/>
    <w:rsid w:val="00706E7F"/>
    <w:rsid w:val="0070766C"/>
    <w:rsid w:val="00710B61"/>
    <w:rsid w:val="007113DE"/>
    <w:rsid w:val="007132D4"/>
    <w:rsid w:val="0071396C"/>
    <w:rsid w:val="00721F48"/>
    <w:rsid w:val="00722574"/>
    <w:rsid w:val="0072404E"/>
    <w:rsid w:val="00734E36"/>
    <w:rsid w:val="007355B9"/>
    <w:rsid w:val="007371D6"/>
    <w:rsid w:val="00737A67"/>
    <w:rsid w:val="007417DF"/>
    <w:rsid w:val="00741F49"/>
    <w:rsid w:val="0074257E"/>
    <w:rsid w:val="00743E21"/>
    <w:rsid w:val="00755A5A"/>
    <w:rsid w:val="007609FD"/>
    <w:rsid w:val="00762642"/>
    <w:rsid w:val="00770463"/>
    <w:rsid w:val="00772EB3"/>
    <w:rsid w:val="00775405"/>
    <w:rsid w:val="00775B8B"/>
    <w:rsid w:val="007833DA"/>
    <w:rsid w:val="00786825"/>
    <w:rsid w:val="0079044F"/>
    <w:rsid w:val="0079290D"/>
    <w:rsid w:val="00794F73"/>
    <w:rsid w:val="00795827"/>
    <w:rsid w:val="007A01DC"/>
    <w:rsid w:val="007A40D6"/>
    <w:rsid w:val="007A6F5F"/>
    <w:rsid w:val="007B0381"/>
    <w:rsid w:val="007B1900"/>
    <w:rsid w:val="007B32D7"/>
    <w:rsid w:val="007C4F82"/>
    <w:rsid w:val="007C5D92"/>
    <w:rsid w:val="007D7389"/>
    <w:rsid w:val="007D73C5"/>
    <w:rsid w:val="007D7AB1"/>
    <w:rsid w:val="007E4117"/>
    <w:rsid w:val="007E4708"/>
    <w:rsid w:val="007E57DB"/>
    <w:rsid w:val="007E6738"/>
    <w:rsid w:val="007F21E6"/>
    <w:rsid w:val="007F3645"/>
    <w:rsid w:val="0081095F"/>
    <w:rsid w:val="008119A1"/>
    <w:rsid w:val="00811E9D"/>
    <w:rsid w:val="0081353A"/>
    <w:rsid w:val="00823898"/>
    <w:rsid w:val="00833D00"/>
    <w:rsid w:val="00834613"/>
    <w:rsid w:val="00834C20"/>
    <w:rsid w:val="00834F64"/>
    <w:rsid w:val="00836FD4"/>
    <w:rsid w:val="008403CD"/>
    <w:rsid w:val="00840E67"/>
    <w:rsid w:val="00843537"/>
    <w:rsid w:val="00855073"/>
    <w:rsid w:val="00860E08"/>
    <w:rsid w:val="00864581"/>
    <w:rsid w:val="008656AC"/>
    <w:rsid w:val="008705B6"/>
    <w:rsid w:val="0087354E"/>
    <w:rsid w:val="00873978"/>
    <w:rsid w:val="0087422A"/>
    <w:rsid w:val="0087450A"/>
    <w:rsid w:val="00876182"/>
    <w:rsid w:val="00896FD8"/>
    <w:rsid w:val="008A0F2C"/>
    <w:rsid w:val="008A2ECC"/>
    <w:rsid w:val="008A4B98"/>
    <w:rsid w:val="008B1DB3"/>
    <w:rsid w:val="008B2ED6"/>
    <w:rsid w:val="008B35D4"/>
    <w:rsid w:val="008B47C9"/>
    <w:rsid w:val="008D1925"/>
    <w:rsid w:val="008D34A6"/>
    <w:rsid w:val="008D39C8"/>
    <w:rsid w:val="008E713A"/>
    <w:rsid w:val="008F01F6"/>
    <w:rsid w:val="008F4727"/>
    <w:rsid w:val="008F5907"/>
    <w:rsid w:val="00901BC8"/>
    <w:rsid w:val="009034BA"/>
    <w:rsid w:val="00904CC9"/>
    <w:rsid w:val="00906088"/>
    <w:rsid w:val="00906D1C"/>
    <w:rsid w:val="00916086"/>
    <w:rsid w:val="00916A5B"/>
    <w:rsid w:val="009219FA"/>
    <w:rsid w:val="00926A48"/>
    <w:rsid w:val="00935140"/>
    <w:rsid w:val="00937C65"/>
    <w:rsid w:val="009401B7"/>
    <w:rsid w:val="009439CC"/>
    <w:rsid w:val="009458E2"/>
    <w:rsid w:val="0095286D"/>
    <w:rsid w:val="00955CA5"/>
    <w:rsid w:val="00956706"/>
    <w:rsid w:val="00962F5D"/>
    <w:rsid w:val="009725D7"/>
    <w:rsid w:val="00975302"/>
    <w:rsid w:val="0097643E"/>
    <w:rsid w:val="009772A7"/>
    <w:rsid w:val="0097788A"/>
    <w:rsid w:val="0098013D"/>
    <w:rsid w:val="00984B84"/>
    <w:rsid w:val="00990470"/>
    <w:rsid w:val="009954AD"/>
    <w:rsid w:val="009A1111"/>
    <w:rsid w:val="009A6612"/>
    <w:rsid w:val="009B00DD"/>
    <w:rsid w:val="009B183E"/>
    <w:rsid w:val="009B250D"/>
    <w:rsid w:val="009B292B"/>
    <w:rsid w:val="009B514F"/>
    <w:rsid w:val="009B6785"/>
    <w:rsid w:val="009C1A30"/>
    <w:rsid w:val="009C1C82"/>
    <w:rsid w:val="009C3336"/>
    <w:rsid w:val="009C3BD8"/>
    <w:rsid w:val="009C6BFD"/>
    <w:rsid w:val="009D0A3E"/>
    <w:rsid w:val="009D0F44"/>
    <w:rsid w:val="009D1D76"/>
    <w:rsid w:val="009D502F"/>
    <w:rsid w:val="009D7871"/>
    <w:rsid w:val="009E1D77"/>
    <w:rsid w:val="009E388E"/>
    <w:rsid w:val="009E6306"/>
    <w:rsid w:val="009E6E61"/>
    <w:rsid w:val="009F1771"/>
    <w:rsid w:val="009F2C44"/>
    <w:rsid w:val="009F4C94"/>
    <w:rsid w:val="009F5F59"/>
    <w:rsid w:val="00A10DA0"/>
    <w:rsid w:val="00A12A95"/>
    <w:rsid w:val="00A16AA1"/>
    <w:rsid w:val="00A20F1D"/>
    <w:rsid w:val="00A22F76"/>
    <w:rsid w:val="00A24DA4"/>
    <w:rsid w:val="00A25B94"/>
    <w:rsid w:val="00A25C82"/>
    <w:rsid w:val="00A42F58"/>
    <w:rsid w:val="00A44825"/>
    <w:rsid w:val="00A61AB3"/>
    <w:rsid w:val="00A63BCF"/>
    <w:rsid w:val="00A63DE6"/>
    <w:rsid w:val="00A76D0E"/>
    <w:rsid w:val="00A76D49"/>
    <w:rsid w:val="00A76ECA"/>
    <w:rsid w:val="00A812BD"/>
    <w:rsid w:val="00A8528D"/>
    <w:rsid w:val="00A87882"/>
    <w:rsid w:val="00A97A36"/>
    <w:rsid w:val="00AA0B6E"/>
    <w:rsid w:val="00AA1E8C"/>
    <w:rsid w:val="00AA2688"/>
    <w:rsid w:val="00AA430B"/>
    <w:rsid w:val="00AA71EB"/>
    <w:rsid w:val="00AB1B3D"/>
    <w:rsid w:val="00AB2715"/>
    <w:rsid w:val="00AC5227"/>
    <w:rsid w:val="00AC62EE"/>
    <w:rsid w:val="00AC63D1"/>
    <w:rsid w:val="00AE51E2"/>
    <w:rsid w:val="00AE7AD0"/>
    <w:rsid w:val="00AF298A"/>
    <w:rsid w:val="00AF3CFB"/>
    <w:rsid w:val="00AF64D1"/>
    <w:rsid w:val="00AF6906"/>
    <w:rsid w:val="00B00E43"/>
    <w:rsid w:val="00B0215E"/>
    <w:rsid w:val="00B07214"/>
    <w:rsid w:val="00B140D8"/>
    <w:rsid w:val="00B21B45"/>
    <w:rsid w:val="00B23243"/>
    <w:rsid w:val="00B26FE3"/>
    <w:rsid w:val="00B300DF"/>
    <w:rsid w:val="00B31CB5"/>
    <w:rsid w:val="00B356B0"/>
    <w:rsid w:val="00B41413"/>
    <w:rsid w:val="00B469B1"/>
    <w:rsid w:val="00B50CC4"/>
    <w:rsid w:val="00B52DD4"/>
    <w:rsid w:val="00B6102E"/>
    <w:rsid w:val="00B655B5"/>
    <w:rsid w:val="00B76170"/>
    <w:rsid w:val="00B8096F"/>
    <w:rsid w:val="00B872C5"/>
    <w:rsid w:val="00B902D7"/>
    <w:rsid w:val="00B93A13"/>
    <w:rsid w:val="00B9416D"/>
    <w:rsid w:val="00BA1E68"/>
    <w:rsid w:val="00BB1429"/>
    <w:rsid w:val="00BB4133"/>
    <w:rsid w:val="00BB67C3"/>
    <w:rsid w:val="00BB7661"/>
    <w:rsid w:val="00BC09F6"/>
    <w:rsid w:val="00BC3CC2"/>
    <w:rsid w:val="00BC7C47"/>
    <w:rsid w:val="00BD346B"/>
    <w:rsid w:val="00BD6515"/>
    <w:rsid w:val="00BF23E0"/>
    <w:rsid w:val="00C0445B"/>
    <w:rsid w:val="00C1065C"/>
    <w:rsid w:val="00C12675"/>
    <w:rsid w:val="00C12B5A"/>
    <w:rsid w:val="00C23B6B"/>
    <w:rsid w:val="00C278B8"/>
    <w:rsid w:val="00C32141"/>
    <w:rsid w:val="00C32B87"/>
    <w:rsid w:val="00C34BC3"/>
    <w:rsid w:val="00C4034D"/>
    <w:rsid w:val="00C453B4"/>
    <w:rsid w:val="00C50124"/>
    <w:rsid w:val="00C54F43"/>
    <w:rsid w:val="00C70516"/>
    <w:rsid w:val="00C725E3"/>
    <w:rsid w:val="00C7348E"/>
    <w:rsid w:val="00C74ADE"/>
    <w:rsid w:val="00C76A42"/>
    <w:rsid w:val="00C80934"/>
    <w:rsid w:val="00C810A5"/>
    <w:rsid w:val="00C85388"/>
    <w:rsid w:val="00C87A24"/>
    <w:rsid w:val="00CA77E4"/>
    <w:rsid w:val="00CB34FD"/>
    <w:rsid w:val="00CB42CF"/>
    <w:rsid w:val="00CB52E4"/>
    <w:rsid w:val="00CD0D32"/>
    <w:rsid w:val="00CD2A8E"/>
    <w:rsid w:val="00CD31BF"/>
    <w:rsid w:val="00CF3524"/>
    <w:rsid w:val="00CF399B"/>
    <w:rsid w:val="00D02193"/>
    <w:rsid w:val="00D039D7"/>
    <w:rsid w:val="00D049D7"/>
    <w:rsid w:val="00D04FFE"/>
    <w:rsid w:val="00D0691B"/>
    <w:rsid w:val="00D10D79"/>
    <w:rsid w:val="00D12278"/>
    <w:rsid w:val="00D1433F"/>
    <w:rsid w:val="00D214DF"/>
    <w:rsid w:val="00D31C07"/>
    <w:rsid w:val="00D334C8"/>
    <w:rsid w:val="00D36DF2"/>
    <w:rsid w:val="00D37FFD"/>
    <w:rsid w:val="00D41FB3"/>
    <w:rsid w:val="00D43773"/>
    <w:rsid w:val="00D46459"/>
    <w:rsid w:val="00D47123"/>
    <w:rsid w:val="00D5103E"/>
    <w:rsid w:val="00D533DD"/>
    <w:rsid w:val="00D5545B"/>
    <w:rsid w:val="00D56BB7"/>
    <w:rsid w:val="00D60306"/>
    <w:rsid w:val="00D65B7A"/>
    <w:rsid w:val="00D70BF7"/>
    <w:rsid w:val="00D730C5"/>
    <w:rsid w:val="00D90EEE"/>
    <w:rsid w:val="00DA2CF8"/>
    <w:rsid w:val="00DB0AD7"/>
    <w:rsid w:val="00DB6F3F"/>
    <w:rsid w:val="00DC3B4F"/>
    <w:rsid w:val="00DC7A27"/>
    <w:rsid w:val="00DD115E"/>
    <w:rsid w:val="00DE3E1D"/>
    <w:rsid w:val="00DF2D0F"/>
    <w:rsid w:val="00DF42B0"/>
    <w:rsid w:val="00E0256B"/>
    <w:rsid w:val="00E16CBB"/>
    <w:rsid w:val="00E263BD"/>
    <w:rsid w:val="00E27BF1"/>
    <w:rsid w:val="00E30ECE"/>
    <w:rsid w:val="00E33851"/>
    <w:rsid w:val="00E33FBE"/>
    <w:rsid w:val="00E44A64"/>
    <w:rsid w:val="00E511F2"/>
    <w:rsid w:val="00E5415C"/>
    <w:rsid w:val="00E6518E"/>
    <w:rsid w:val="00E6532C"/>
    <w:rsid w:val="00E73A11"/>
    <w:rsid w:val="00E74A28"/>
    <w:rsid w:val="00E76847"/>
    <w:rsid w:val="00E76874"/>
    <w:rsid w:val="00E77B0C"/>
    <w:rsid w:val="00E83CA3"/>
    <w:rsid w:val="00E858F5"/>
    <w:rsid w:val="00E92815"/>
    <w:rsid w:val="00E92D92"/>
    <w:rsid w:val="00E95DE8"/>
    <w:rsid w:val="00E97E9A"/>
    <w:rsid w:val="00EA172A"/>
    <w:rsid w:val="00EA7655"/>
    <w:rsid w:val="00EB128C"/>
    <w:rsid w:val="00EC0014"/>
    <w:rsid w:val="00EC65F8"/>
    <w:rsid w:val="00EE2BA1"/>
    <w:rsid w:val="00EE4589"/>
    <w:rsid w:val="00EE55F9"/>
    <w:rsid w:val="00EE6497"/>
    <w:rsid w:val="00EE7056"/>
    <w:rsid w:val="00EF0B73"/>
    <w:rsid w:val="00EF26D0"/>
    <w:rsid w:val="00EF4244"/>
    <w:rsid w:val="00EF42C5"/>
    <w:rsid w:val="00EF75D5"/>
    <w:rsid w:val="00F00AA1"/>
    <w:rsid w:val="00F057B4"/>
    <w:rsid w:val="00F06005"/>
    <w:rsid w:val="00F10AAB"/>
    <w:rsid w:val="00F1297B"/>
    <w:rsid w:val="00F1430D"/>
    <w:rsid w:val="00F23D1C"/>
    <w:rsid w:val="00F23F05"/>
    <w:rsid w:val="00F454A0"/>
    <w:rsid w:val="00F51FC7"/>
    <w:rsid w:val="00F52EE6"/>
    <w:rsid w:val="00F532C9"/>
    <w:rsid w:val="00F53D75"/>
    <w:rsid w:val="00F611C8"/>
    <w:rsid w:val="00F62A33"/>
    <w:rsid w:val="00F77FDC"/>
    <w:rsid w:val="00F86DAC"/>
    <w:rsid w:val="00F911B1"/>
    <w:rsid w:val="00F9331A"/>
    <w:rsid w:val="00F976E4"/>
    <w:rsid w:val="00FA1DF3"/>
    <w:rsid w:val="00FA6F71"/>
    <w:rsid w:val="00FA6F9E"/>
    <w:rsid w:val="00FA73E1"/>
    <w:rsid w:val="00FB069B"/>
    <w:rsid w:val="00FB5A09"/>
    <w:rsid w:val="00FB626A"/>
    <w:rsid w:val="00FC0A40"/>
    <w:rsid w:val="00FC27CC"/>
    <w:rsid w:val="00FC3107"/>
    <w:rsid w:val="00FD17C7"/>
    <w:rsid w:val="00FD39FC"/>
    <w:rsid w:val="00FD4D88"/>
    <w:rsid w:val="00FD7D24"/>
    <w:rsid w:val="00FE060F"/>
    <w:rsid w:val="00FE58B4"/>
    <w:rsid w:val="00FE6257"/>
    <w:rsid w:val="00FF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862E0D2"/>
  <w15:chartTrackingRefBased/>
  <w15:docId w15:val="{B105D0AA-0069-4AA9-88A7-4BBD1C946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5B55AD"/>
    <w:pPr>
      <w:spacing w:before="100" w:beforeAutospacing="1" w:after="100" w:afterAutospacing="1"/>
      <w:outlineLvl w:val="1"/>
    </w:pPr>
    <w:rPr>
      <w:b/>
      <w:bCs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A24DA4"/>
    <w:rPr>
      <w:color w:val="9999CC"/>
      <w:u w:val="single"/>
    </w:rPr>
  </w:style>
  <w:style w:type="character" w:customStyle="1" w:styleId="styletextbulletmicboldchar">
    <w:name w:val="styletextbulletmicboldchar"/>
    <w:rsid w:val="00A24DA4"/>
    <w:rPr>
      <w:rFonts w:ascii="Garamond" w:hAnsi="Garamond" w:hint="default"/>
      <w:b/>
      <w:bCs/>
    </w:rPr>
  </w:style>
  <w:style w:type="character" w:customStyle="1" w:styleId="textboldcharcharcharchar">
    <w:name w:val="textboldcharcharcharchar"/>
    <w:rsid w:val="00A24DA4"/>
    <w:rPr>
      <w:rFonts w:ascii="Garamond" w:hAnsi="Garamond" w:hint="default"/>
      <w:b/>
      <w:bCs/>
    </w:rPr>
  </w:style>
  <w:style w:type="paragraph" w:customStyle="1" w:styleId="textbold">
    <w:name w:val="textbold"/>
    <w:basedOn w:val="Normal"/>
    <w:rsid w:val="00A24DA4"/>
    <w:pPr>
      <w:spacing w:before="100" w:beforeAutospacing="1" w:after="100" w:afterAutospacing="1"/>
    </w:pPr>
  </w:style>
  <w:style w:type="paragraph" w:customStyle="1" w:styleId="corptextchar">
    <w:name w:val="corptextchar"/>
    <w:basedOn w:val="Normal"/>
    <w:rsid w:val="00A24DA4"/>
    <w:pPr>
      <w:spacing w:before="100" w:beforeAutospacing="1" w:after="100" w:afterAutospacing="1"/>
    </w:pPr>
  </w:style>
  <w:style w:type="paragraph" w:customStyle="1" w:styleId="textboldcharcharchar">
    <w:name w:val="textboldcharcharchar"/>
    <w:basedOn w:val="Normal"/>
    <w:rsid w:val="00A24DA4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A24DA4"/>
    <w:rPr>
      <w:b/>
      <w:bCs/>
    </w:rPr>
  </w:style>
  <w:style w:type="paragraph" w:customStyle="1" w:styleId="bullet2">
    <w:name w:val="bullet2"/>
    <w:basedOn w:val="Normal"/>
    <w:rsid w:val="00A24DA4"/>
    <w:pPr>
      <w:spacing w:before="100" w:beforeAutospacing="1" w:after="100" w:afterAutospacing="1"/>
    </w:pPr>
  </w:style>
  <w:style w:type="paragraph" w:styleId="NormalWeb">
    <w:name w:val="Normal (Web)"/>
    <w:basedOn w:val="Normal"/>
    <w:rsid w:val="00A24DA4"/>
    <w:pPr>
      <w:spacing w:before="100" w:beforeAutospacing="1" w:after="100" w:afterAutospacing="1"/>
    </w:pPr>
  </w:style>
  <w:style w:type="paragraph" w:customStyle="1" w:styleId="tabelboldchar">
    <w:name w:val="tabelboldchar"/>
    <w:basedOn w:val="Normal"/>
    <w:rsid w:val="00A24DA4"/>
    <w:pPr>
      <w:spacing w:before="100" w:beforeAutospacing="1" w:after="100" w:afterAutospacing="1"/>
    </w:pPr>
  </w:style>
  <w:style w:type="paragraph" w:customStyle="1" w:styleId="tabelul">
    <w:name w:val="tabelul"/>
    <w:basedOn w:val="Normal"/>
    <w:rsid w:val="00A24DA4"/>
    <w:pPr>
      <w:spacing w:before="100" w:beforeAutospacing="1" w:after="100" w:afterAutospacing="1"/>
    </w:pPr>
  </w:style>
  <w:style w:type="paragraph" w:customStyle="1" w:styleId="fig2">
    <w:name w:val="fig2"/>
    <w:basedOn w:val="Normal"/>
    <w:rsid w:val="00A24DA4"/>
    <w:pPr>
      <w:spacing w:before="100" w:beforeAutospacing="1" w:after="100" w:afterAutospacing="1"/>
    </w:pPr>
  </w:style>
  <w:style w:type="character" w:customStyle="1" w:styleId="corptextcharchar">
    <w:name w:val="corptextcharchar"/>
    <w:basedOn w:val="DefaultParagraphFont"/>
    <w:rsid w:val="00A24DA4"/>
  </w:style>
  <w:style w:type="paragraph" w:customStyle="1" w:styleId="figuri">
    <w:name w:val="figuri"/>
    <w:basedOn w:val="Normal"/>
    <w:rsid w:val="00A24DA4"/>
    <w:pPr>
      <w:spacing w:before="100" w:beforeAutospacing="1" w:after="100" w:afterAutospacing="1"/>
    </w:pPr>
  </w:style>
  <w:style w:type="table" w:styleId="TableGrid">
    <w:name w:val="Table Grid"/>
    <w:basedOn w:val="TableNormal"/>
    <w:rsid w:val="006D5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r2">
    <w:name w:val="lbr2"/>
    <w:basedOn w:val="Normal"/>
    <w:rsid w:val="006D5839"/>
    <w:pPr>
      <w:spacing w:before="100" w:beforeAutospacing="1" w:after="100" w:afterAutospacing="1"/>
    </w:pPr>
    <w:rPr>
      <w:lang w:val="ro-RO" w:eastAsia="ro-RO"/>
    </w:rPr>
  </w:style>
  <w:style w:type="paragraph" w:styleId="Footer">
    <w:name w:val="footer"/>
    <w:basedOn w:val="Normal"/>
    <w:rsid w:val="007C5D9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C5D92"/>
  </w:style>
  <w:style w:type="paragraph" w:styleId="Header">
    <w:name w:val="header"/>
    <w:basedOn w:val="Normal"/>
    <w:rsid w:val="00053920"/>
    <w:pPr>
      <w:tabs>
        <w:tab w:val="center" w:pos="4320"/>
        <w:tab w:val="right" w:pos="8640"/>
      </w:tabs>
    </w:pPr>
  </w:style>
  <w:style w:type="character" w:customStyle="1" w:styleId="Heading2Char">
    <w:name w:val="Heading 2 Char"/>
    <w:link w:val="Heading2"/>
    <w:uiPriority w:val="9"/>
    <w:rsid w:val="005B55AD"/>
    <w:rPr>
      <w:b/>
      <w:bCs/>
      <w:sz w:val="36"/>
      <w:szCs w:val="36"/>
    </w:rPr>
  </w:style>
  <w:style w:type="character" w:customStyle="1" w:styleId="mw-headline">
    <w:name w:val="mw-headline"/>
    <w:rsid w:val="005B55AD"/>
  </w:style>
  <w:style w:type="paragraph" w:styleId="ListParagraph">
    <w:name w:val="List Paragraph"/>
    <w:basedOn w:val="Normal"/>
    <w:uiPriority w:val="34"/>
    <w:qFormat/>
    <w:rsid w:val="00E76874"/>
    <w:pPr>
      <w:ind w:left="720"/>
    </w:pPr>
  </w:style>
  <w:style w:type="paragraph" w:styleId="FootnoteText">
    <w:name w:val="footnote text"/>
    <w:basedOn w:val="Normal"/>
    <w:link w:val="FootnoteTextChar"/>
    <w:semiHidden/>
    <w:unhideWhenUsed/>
    <w:rsid w:val="00AA2688"/>
  </w:style>
  <w:style w:type="character" w:customStyle="1" w:styleId="FootnoteTextChar">
    <w:name w:val="Footnote Text Char"/>
    <w:link w:val="FootnoteText"/>
    <w:semiHidden/>
    <w:rsid w:val="00AA2688"/>
    <w:rPr>
      <w:sz w:val="24"/>
      <w:szCs w:val="24"/>
    </w:rPr>
  </w:style>
  <w:style w:type="character" w:styleId="FootnoteReference">
    <w:name w:val="footnote reference"/>
    <w:semiHidden/>
    <w:unhideWhenUsed/>
    <w:rsid w:val="00AA2688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F23D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3D1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F23D1C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3D1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23D1C"/>
    <w:rPr>
      <w:b/>
      <w:bCs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3D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23D1C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ran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9EC15A68-88A6-427C-B33A-A3D0497AC2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CC7AE0F-69A1-4420-BCD6-2B84ACB191E6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83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ACCESS: MEDICAL DATABASE</vt:lpstr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ACCESS: MEDICAL DATABASE</dc:title>
  <dc:subject/>
  <dc:creator>©Sorana D. BOLBOACĂ, 2010</dc:creator>
  <cp:keywords/>
  <cp:lastModifiedBy>Tudor Calinici</cp:lastModifiedBy>
  <cp:revision>9</cp:revision>
  <cp:lastPrinted>2013-10-17T11:40:00Z</cp:lastPrinted>
  <dcterms:created xsi:type="dcterms:W3CDTF">2024-10-04T06:16:00Z</dcterms:created>
  <dcterms:modified xsi:type="dcterms:W3CDTF">2026-10-18T09:04:00Z</dcterms:modified>
</cp:coreProperties>
</file>