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70201" w14:textId="77777777" w:rsidR="007C5D92" w:rsidRPr="004252D3" w:rsidRDefault="00E92815" w:rsidP="00795827">
      <w:pPr>
        <w:pStyle w:val="textbold"/>
        <w:spacing w:before="0" w:beforeAutospacing="0" w:after="0" w:afterAutospacing="0" w:line="480" w:lineRule="auto"/>
        <w:jc w:val="center"/>
        <w:rPr>
          <w:rFonts w:ascii="Calibri" w:hAnsi="Calibri" w:cs="Calibri"/>
          <w:b/>
          <w:bCs/>
          <w:smallCaps/>
          <w:noProof/>
          <w:sz w:val="28"/>
          <w:szCs w:val="28"/>
        </w:rPr>
      </w:pPr>
      <w:r w:rsidRPr="004252D3">
        <w:rPr>
          <w:rFonts w:ascii="Calibri" w:hAnsi="Calibri" w:cs="Calibri"/>
          <w:b/>
          <w:bCs/>
          <w:smallCaps/>
          <w:noProof/>
          <w:sz w:val="28"/>
          <w:szCs w:val="28"/>
        </w:rPr>
        <w:t xml:space="preserve">Microsoft </w:t>
      </w:r>
      <w:r w:rsidR="00834613" w:rsidRPr="004252D3">
        <w:rPr>
          <w:rFonts w:ascii="Calibri" w:hAnsi="Calibri" w:cs="Calibri"/>
          <w:b/>
          <w:bCs/>
          <w:smallCaps/>
          <w:noProof/>
          <w:sz w:val="28"/>
          <w:szCs w:val="28"/>
        </w:rPr>
        <w:t>Excel</w:t>
      </w:r>
      <w:r w:rsidR="00BD346B" w:rsidRPr="004252D3">
        <w:rPr>
          <w:rFonts w:ascii="Calibri" w:hAnsi="Calibri" w:cs="Calibri"/>
          <w:b/>
          <w:bCs/>
          <w:smallCaps/>
          <w:noProof/>
          <w:sz w:val="28"/>
          <w:szCs w:val="28"/>
        </w:rPr>
        <w:t>: Formulas and Functions</w:t>
      </w:r>
    </w:p>
    <w:p w14:paraId="5594BBB3" w14:textId="77777777" w:rsidR="007C5D92" w:rsidRPr="004252D3" w:rsidRDefault="003E7132" w:rsidP="00084349">
      <w:pPr>
        <w:pStyle w:val="textbold"/>
        <w:spacing w:before="0" w:beforeAutospacing="0" w:after="0" w:afterAutospacing="0"/>
        <w:jc w:val="both"/>
        <w:rPr>
          <w:rFonts w:ascii="Calibri" w:hAnsi="Calibri" w:cs="Calibri"/>
          <w:smallCaps/>
          <w:noProof/>
        </w:rPr>
      </w:pPr>
      <w:bookmarkStart w:id="0" w:name="OLE_LINK2"/>
      <w:r w:rsidRPr="004252D3">
        <w:rPr>
          <w:rFonts w:ascii="Calibri" w:hAnsi="Calibri" w:cs="Calibri"/>
          <w:b/>
          <w:bCs/>
          <w:smallCaps/>
          <w:noProof/>
        </w:rPr>
        <w:t xml:space="preserve">Learning </w:t>
      </w:r>
      <w:r w:rsidR="007C5D92" w:rsidRPr="004252D3">
        <w:rPr>
          <w:rFonts w:ascii="Calibri" w:hAnsi="Calibri" w:cs="Calibri"/>
          <w:b/>
          <w:bCs/>
          <w:smallCaps/>
          <w:noProof/>
        </w:rPr>
        <w:t>Objectives</w:t>
      </w:r>
      <w:r w:rsidR="007C5D92" w:rsidRPr="004252D3">
        <w:rPr>
          <w:rFonts w:ascii="Calibri" w:hAnsi="Calibri" w:cs="Calibri"/>
          <w:smallCaps/>
          <w:noProof/>
        </w:rPr>
        <w:t>:</w:t>
      </w:r>
    </w:p>
    <w:p w14:paraId="45F1ABFA" w14:textId="77777777" w:rsidR="00130EC8" w:rsidRDefault="00130EC8" w:rsidP="00BC09F6">
      <w:pPr>
        <w:pStyle w:val="textbold"/>
        <w:numPr>
          <w:ilvl w:val="0"/>
          <w:numId w:val="6"/>
        </w:numPr>
        <w:jc w:val="both"/>
        <w:rPr>
          <w:rFonts w:ascii="Calibri" w:hAnsi="Calibri" w:cs="Calibri"/>
          <w:noProof/>
          <w:sz w:val="20"/>
        </w:rPr>
      </w:pPr>
      <w:r>
        <w:rPr>
          <w:rFonts w:ascii="Calibri" w:hAnsi="Calibri" w:cs="Calibri"/>
          <w:noProof/>
          <w:sz w:val="20"/>
        </w:rPr>
        <w:t>Collect data in Excel (Exercise 1)</w:t>
      </w:r>
    </w:p>
    <w:p w14:paraId="635F6983" w14:textId="77777777" w:rsidR="00BC09F6" w:rsidRPr="004252D3" w:rsidRDefault="00BC09F6" w:rsidP="00BC09F6">
      <w:pPr>
        <w:pStyle w:val="textbold"/>
        <w:numPr>
          <w:ilvl w:val="0"/>
          <w:numId w:val="6"/>
        </w:numPr>
        <w:jc w:val="both"/>
        <w:rPr>
          <w:rFonts w:ascii="Calibri" w:hAnsi="Calibri" w:cs="Calibri"/>
          <w:noProof/>
          <w:sz w:val="20"/>
        </w:rPr>
      </w:pPr>
      <w:r w:rsidRPr="004252D3">
        <w:rPr>
          <w:rFonts w:ascii="Calibri" w:hAnsi="Calibri" w:cs="Calibri"/>
          <w:noProof/>
          <w:sz w:val="20"/>
        </w:rPr>
        <w:t>Using formulas in Excel</w:t>
      </w:r>
      <w:r w:rsidR="00301E6B" w:rsidRPr="004252D3">
        <w:rPr>
          <w:rFonts w:ascii="Calibri" w:hAnsi="Calibri" w:cs="Calibri"/>
          <w:noProof/>
          <w:sz w:val="20"/>
        </w:rPr>
        <w:t>:</w:t>
      </w:r>
      <w:r w:rsidRPr="004252D3">
        <w:rPr>
          <w:rFonts w:ascii="Calibri" w:hAnsi="Calibri" w:cs="Calibri"/>
          <w:noProof/>
          <w:sz w:val="20"/>
        </w:rPr>
        <w:t xml:space="preserve"> operators and order of operations (Exercise </w:t>
      </w:r>
      <w:r w:rsidR="00130EC8">
        <w:rPr>
          <w:rFonts w:ascii="Calibri" w:hAnsi="Calibri" w:cs="Calibri"/>
          <w:noProof/>
          <w:sz w:val="20"/>
        </w:rPr>
        <w:t>2</w:t>
      </w:r>
      <w:r w:rsidR="00301E6B" w:rsidRPr="004252D3">
        <w:rPr>
          <w:rFonts w:ascii="Calibri" w:hAnsi="Calibri" w:cs="Calibri"/>
          <w:noProof/>
          <w:sz w:val="20"/>
        </w:rPr>
        <w:t xml:space="preserve"> &amp; </w:t>
      </w:r>
      <w:r w:rsidR="00130EC8">
        <w:rPr>
          <w:rFonts w:ascii="Calibri" w:hAnsi="Calibri" w:cs="Calibri"/>
          <w:noProof/>
          <w:sz w:val="20"/>
        </w:rPr>
        <w:t>3</w:t>
      </w:r>
      <w:r w:rsidRPr="004252D3">
        <w:rPr>
          <w:rFonts w:ascii="Calibri" w:hAnsi="Calibri" w:cs="Calibri"/>
          <w:noProof/>
          <w:sz w:val="20"/>
        </w:rPr>
        <w:t>)</w:t>
      </w:r>
    </w:p>
    <w:p w14:paraId="5E5FC2AB" w14:textId="77777777" w:rsidR="00BC09F6" w:rsidRPr="004252D3" w:rsidRDefault="003C00AD" w:rsidP="00BC09F6">
      <w:pPr>
        <w:pStyle w:val="textbold"/>
        <w:numPr>
          <w:ilvl w:val="0"/>
          <w:numId w:val="6"/>
        </w:numPr>
        <w:jc w:val="both"/>
        <w:rPr>
          <w:rFonts w:ascii="Calibri" w:hAnsi="Calibri" w:cs="Calibri"/>
          <w:noProof/>
          <w:sz w:val="20"/>
        </w:rPr>
      </w:pPr>
      <w:r>
        <w:rPr>
          <w:rFonts w:ascii="Calibri" w:hAnsi="Calibri" w:cs="Calibri"/>
          <w:noProof/>
          <w:sz w:val="20"/>
        </w:rPr>
        <w:t>W</w:t>
      </w:r>
      <w:r w:rsidRPr="004252D3">
        <w:rPr>
          <w:rFonts w:ascii="Calibri" w:hAnsi="Calibri" w:cs="Calibri"/>
          <w:noProof/>
          <w:sz w:val="20"/>
        </w:rPr>
        <w:t xml:space="preserve">riting equations </w:t>
      </w:r>
      <w:r>
        <w:rPr>
          <w:rFonts w:ascii="Calibri" w:hAnsi="Calibri" w:cs="Calibri"/>
          <w:noProof/>
          <w:sz w:val="20"/>
        </w:rPr>
        <w:t>using r</w:t>
      </w:r>
      <w:r w:rsidR="00BC09F6" w:rsidRPr="004252D3">
        <w:rPr>
          <w:rFonts w:ascii="Calibri" w:hAnsi="Calibri" w:cs="Calibri"/>
          <w:noProof/>
          <w:sz w:val="20"/>
        </w:rPr>
        <w:t xml:space="preserve">elative and absolute </w:t>
      </w:r>
      <w:r>
        <w:rPr>
          <w:rFonts w:ascii="Calibri" w:hAnsi="Calibri" w:cs="Calibri"/>
          <w:noProof/>
          <w:sz w:val="20"/>
        </w:rPr>
        <w:t xml:space="preserve">cell </w:t>
      </w:r>
      <w:r w:rsidR="00BC09F6" w:rsidRPr="004252D3">
        <w:rPr>
          <w:rFonts w:ascii="Calibri" w:hAnsi="Calibri" w:cs="Calibri"/>
          <w:noProof/>
          <w:sz w:val="20"/>
        </w:rPr>
        <w:t xml:space="preserve">references (Exercise </w:t>
      </w:r>
      <w:r w:rsidR="00130EC8">
        <w:rPr>
          <w:rFonts w:ascii="Calibri" w:hAnsi="Calibri" w:cs="Calibri"/>
          <w:noProof/>
          <w:sz w:val="20"/>
        </w:rPr>
        <w:t>2</w:t>
      </w:r>
      <w:r w:rsidR="00C50124">
        <w:rPr>
          <w:rFonts w:ascii="Calibri" w:hAnsi="Calibri" w:cs="Calibri"/>
          <w:noProof/>
          <w:sz w:val="20"/>
        </w:rPr>
        <w:t xml:space="preserve"> </w:t>
      </w:r>
      <w:r w:rsidR="00C50124" w:rsidRPr="004252D3">
        <w:rPr>
          <w:rFonts w:ascii="Calibri" w:hAnsi="Calibri" w:cs="Calibri"/>
          <w:noProof/>
          <w:sz w:val="20"/>
        </w:rPr>
        <w:t xml:space="preserve">&amp; </w:t>
      </w:r>
      <w:r w:rsidR="00130EC8">
        <w:rPr>
          <w:rFonts w:ascii="Calibri" w:hAnsi="Calibri" w:cs="Calibri"/>
          <w:noProof/>
          <w:sz w:val="20"/>
        </w:rPr>
        <w:t>3</w:t>
      </w:r>
      <w:r w:rsidR="00BC09F6" w:rsidRPr="004252D3">
        <w:rPr>
          <w:rFonts w:ascii="Calibri" w:hAnsi="Calibri" w:cs="Calibri"/>
          <w:noProof/>
          <w:sz w:val="20"/>
        </w:rPr>
        <w:t>)</w:t>
      </w:r>
    </w:p>
    <w:p w14:paraId="1ABC1289" w14:textId="77777777" w:rsidR="009E6E61" w:rsidRPr="004252D3" w:rsidRDefault="00301E6B" w:rsidP="00611ECA">
      <w:pPr>
        <w:pStyle w:val="textbold"/>
        <w:numPr>
          <w:ilvl w:val="0"/>
          <w:numId w:val="6"/>
        </w:numPr>
        <w:jc w:val="both"/>
        <w:rPr>
          <w:rFonts w:ascii="Calibri" w:hAnsi="Calibri" w:cs="Calibri"/>
          <w:noProof/>
          <w:sz w:val="20"/>
        </w:rPr>
      </w:pPr>
      <w:r w:rsidRPr="004252D3">
        <w:rPr>
          <w:rFonts w:ascii="Calibri" w:hAnsi="Calibri" w:cs="Calibri"/>
          <w:noProof/>
          <w:sz w:val="20"/>
        </w:rPr>
        <w:t>Using p</w:t>
      </w:r>
      <w:r w:rsidR="00BC09F6" w:rsidRPr="004252D3">
        <w:rPr>
          <w:rFonts w:ascii="Calibri" w:hAnsi="Calibri" w:cs="Calibri"/>
          <w:noProof/>
          <w:sz w:val="20"/>
        </w:rPr>
        <w:t>redefined functions: COUNT, COUNTIF, IF</w:t>
      </w:r>
      <w:r w:rsidR="008F5907">
        <w:rPr>
          <w:rFonts w:ascii="Calibri" w:hAnsi="Calibri" w:cs="Calibri"/>
          <w:noProof/>
          <w:sz w:val="20"/>
        </w:rPr>
        <w:t xml:space="preserve"> </w:t>
      </w:r>
      <w:r w:rsidRPr="004252D3">
        <w:rPr>
          <w:rFonts w:ascii="Calibri" w:hAnsi="Calibri" w:cs="Calibri"/>
          <w:noProof/>
          <w:sz w:val="20"/>
        </w:rPr>
        <w:t>(</w:t>
      </w:r>
      <w:r w:rsidR="00BD346B" w:rsidRPr="004252D3">
        <w:rPr>
          <w:rFonts w:ascii="Calibri" w:hAnsi="Calibri" w:cs="Calibri"/>
          <w:noProof/>
          <w:sz w:val="20"/>
        </w:rPr>
        <w:t xml:space="preserve">Exercise </w:t>
      </w:r>
      <w:r w:rsidR="00130EC8">
        <w:rPr>
          <w:rFonts w:ascii="Calibri" w:hAnsi="Calibri" w:cs="Calibri"/>
          <w:noProof/>
          <w:sz w:val="20"/>
        </w:rPr>
        <w:t>2</w:t>
      </w:r>
      <w:r w:rsidRPr="004252D3">
        <w:rPr>
          <w:rFonts w:ascii="Calibri" w:hAnsi="Calibri" w:cs="Calibri"/>
          <w:noProof/>
          <w:sz w:val="20"/>
        </w:rPr>
        <w:t xml:space="preserve"> &amp; </w:t>
      </w:r>
      <w:r w:rsidR="00130EC8">
        <w:rPr>
          <w:rFonts w:ascii="Calibri" w:hAnsi="Calibri" w:cs="Calibri"/>
          <w:noProof/>
          <w:sz w:val="20"/>
        </w:rPr>
        <w:t>3</w:t>
      </w:r>
      <w:r w:rsidRPr="004252D3">
        <w:rPr>
          <w:rFonts w:ascii="Calibri" w:hAnsi="Calibri" w:cs="Calibri"/>
          <w:noProof/>
          <w:sz w:val="20"/>
        </w:rPr>
        <w:t>)</w:t>
      </w:r>
      <w:r w:rsidR="008F5907">
        <w:rPr>
          <w:rFonts w:ascii="Calibri" w:hAnsi="Calibri" w:cs="Calibri"/>
          <w:noProof/>
          <w:sz w:val="20"/>
        </w:rPr>
        <w:t xml:space="preserve"> and SUM (Exercise </w:t>
      </w:r>
      <w:r w:rsidR="00130EC8">
        <w:rPr>
          <w:rFonts w:ascii="Calibri" w:hAnsi="Calibri" w:cs="Calibri"/>
          <w:noProof/>
          <w:sz w:val="20"/>
        </w:rPr>
        <w:t>2</w:t>
      </w:r>
      <w:r w:rsidR="008F5907">
        <w:rPr>
          <w:rFonts w:ascii="Calibri" w:hAnsi="Calibri" w:cs="Calibri"/>
          <w:noProof/>
          <w:sz w:val="20"/>
        </w:rPr>
        <w:t>)</w:t>
      </w:r>
      <w:bookmarkEnd w:id="0"/>
    </w:p>
    <w:p w14:paraId="3C1FC146" w14:textId="77777777" w:rsidR="005B55AD" w:rsidRDefault="009954AD" w:rsidP="005B55AD">
      <w:pPr>
        <w:pStyle w:val="textbold"/>
        <w:spacing w:before="0" w:beforeAutospacing="0" w:after="120" w:afterAutospacing="0"/>
        <w:jc w:val="both"/>
        <w:rPr>
          <w:rFonts w:ascii="Calibri" w:hAnsi="Calibri" w:cs="Calibri"/>
          <w:b/>
          <w:bCs/>
          <w:smallCaps/>
          <w:noProof/>
          <w:sz w:val="28"/>
          <w:szCs w:val="28"/>
        </w:rPr>
      </w:pPr>
      <w:r>
        <w:rPr>
          <w:rFonts w:ascii="Calibri" w:hAnsi="Calibri" w:cs="Calibri"/>
          <w:b/>
          <w:bCs/>
          <w:smallCaps/>
          <w:noProof/>
          <w:sz w:val="28"/>
          <w:szCs w:val="28"/>
        </w:rPr>
        <w:t>Requests</w:t>
      </w:r>
    </w:p>
    <w:p w14:paraId="29467A6A" w14:textId="77777777" w:rsidR="003A40AD" w:rsidRPr="004252D3" w:rsidRDefault="003A40AD" w:rsidP="005B55AD">
      <w:pPr>
        <w:pStyle w:val="textbold"/>
        <w:spacing w:before="0" w:beforeAutospacing="0" w:after="120" w:afterAutospacing="0"/>
        <w:jc w:val="both"/>
        <w:rPr>
          <w:rFonts w:ascii="Calibri" w:hAnsi="Calibri" w:cs="Calibri"/>
          <w:b/>
          <w:bCs/>
          <w:smallCaps/>
          <w:noProof/>
          <w:sz w:val="28"/>
          <w:szCs w:val="28"/>
        </w:rPr>
      </w:pPr>
      <w:r>
        <w:rPr>
          <w:rFonts w:ascii="Calibri" w:hAnsi="Calibri" w:cs="Calibri"/>
          <w:b/>
          <w:bCs/>
          <w:smallCaps/>
          <w:noProof/>
          <w:sz w:val="28"/>
          <w:szCs w:val="28"/>
        </w:rPr>
        <w:t>Exercise 1</w:t>
      </w:r>
    </w:p>
    <w:p w14:paraId="0FD30223" w14:textId="77777777" w:rsidR="00A87882" w:rsidRDefault="00A87882" w:rsidP="00A87882">
      <w:pPr>
        <w:pStyle w:val="textbold"/>
        <w:numPr>
          <w:ilvl w:val="0"/>
          <w:numId w:val="23"/>
        </w:numPr>
        <w:spacing w:before="0" w:beforeAutospacing="0" w:after="0" w:afterAutospacing="0" w:line="360" w:lineRule="auto"/>
        <w:ind w:left="357" w:hanging="357"/>
        <w:jc w:val="both"/>
        <w:rPr>
          <w:rFonts w:ascii="Calibri" w:hAnsi="Calibri" w:cs="Calibri"/>
          <w:noProof/>
          <w:sz w:val="20"/>
        </w:rPr>
      </w:pPr>
      <w:r w:rsidRPr="004252D3">
        <w:rPr>
          <w:rFonts w:ascii="Calibri" w:hAnsi="Calibri" w:cs="Calibri"/>
          <w:noProof/>
          <w:sz w:val="20"/>
        </w:rPr>
        <w:t xml:space="preserve">Create a new </w:t>
      </w:r>
      <w:r>
        <w:rPr>
          <w:rFonts w:ascii="Calibri" w:hAnsi="Calibri" w:cs="Calibri"/>
          <w:noProof/>
          <w:sz w:val="20"/>
        </w:rPr>
        <w:t>Folder on the Desktop of your computer with your name.</w:t>
      </w:r>
    </w:p>
    <w:p w14:paraId="2D05B316" w14:textId="7E2D7B7E" w:rsidR="00E0256B" w:rsidRDefault="00A87882" w:rsidP="00935140">
      <w:pPr>
        <w:pStyle w:val="textbold"/>
        <w:numPr>
          <w:ilvl w:val="0"/>
          <w:numId w:val="23"/>
        </w:numPr>
        <w:spacing w:before="0" w:beforeAutospacing="0" w:after="0" w:afterAutospacing="0" w:line="360" w:lineRule="auto"/>
        <w:ind w:left="357" w:hanging="357"/>
        <w:jc w:val="both"/>
        <w:rPr>
          <w:rFonts w:ascii="Calibri" w:hAnsi="Calibri" w:cs="Calibri"/>
          <w:noProof/>
          <w:sz w:val="20"/>
        </w:rPr>
      </w:pPr>
      <w:r>
        <w:rPr>
          <w:rFonts w:ascii="Calibri" w:hAnsi="Calibri" w:cs="Calibri"/>
          <w:noProof/>
          <w:sz w:val="20"/>
        </w:rPr>
        <w:t>In the new cre</w:t>
      </w:r>
      <w:r w:rsidR="009725D7">
        <w:rPr>
          <w:rFonts w:ascii="Calibri" w:hAnsi="Calibri" w:cs="Calibri"/>
          <w:noProof/>
          <w:sz w:val="20"/>
        </w:rPr>
        <w:t>a</w:t>
      </w:r>
      <w:r>
        <w:rPr>
          <w:rFonts w:ascii="Calibri" w:hAnsi="Calibri" w:cs="Calibri"/>
          <w:noProof/>
          <w:sz w:val="20"/>
        </w:rPr>
        <w:t>ted folder, c</w:t>
      </w:r>
      <w:r w:rsidR="00E0256B" w:rsidRPr="004252D3">
        <w:rPr>
          <w:rFonts w:ascii="Calibri" w:hAnsi="Calibri" w:cs="Calibri"/>
          <w:noProof/>
          <w:sz w:val="20"/>
        </w:rPr>
        <w:t xml:space="preserve">reate a new </w:t>
      </w:r>
      <w:r>
        <w:rPr>
          <w:rFonts w:ascii="Calibri" w:hAnsi="Calibri" w:cs="Calibri"/>
          <w:noProof/>
          <w:sz w:val="20"/>
        </w:rPr>
        <w:t xml:space="preserve">Excel </w:t>
      </w:r>
      <w:r w:rsidR="00E0256B" w:rsidRPr="004252D3">
        <w:rPr>
          <w:rFonts w:ascii="Calibri" w:hAnsi="Calibri" w:cs="Calibri"/>
          <w:noProof/>
          <w:sz w:val="20"/>
        </w:rPr>
        <w:t xml:space="preserve">Workbook named </w:t>
      </w:r>
      <w:r w:rsidR="003A40AD">
        <w:rPr>
          <w:rFonts w:ascii="Calibri" w:hAnsi="Calibri" w:cs="Calibri"/>
          <w:b/>
          <w:i/>
          <w:iCs/>
          <w:noProof/>
          <w:sz w:val="20"/>
        </w:rPr>
        <w:t>Data</w:t>
      </w:r>
      <w:r w:rsidR="00E0256B" w:rsidRPr="004252D3">
        <w:rPr>
          <w:rFonts w:ascii="Calibri" w:hAnsi="Calibri" w:cs="Calibri"/>
          <w:b/>
          <w:i/>
          <w:iCs/>
          <w:noProof/>
          <w:sz w:val="20"/>
        </w:rPr>
        <w:t>.xlsx</w:t>
      </w:r>
      <w:r w:rsidR="00E0256B" w:rsidRPr="004252D3">
        <w:rPr>
          <w:rFonts w:ascii="Calibri" w:hAnsi="Calibri" w:cs="Calibri"/>
          <w:noProof/>
          <w:sz w:val="20"/>
        </w:rPr>
        <w:t>.</w:t>
      </w:r>
    </w:p>
    <w:p w14:paraId="4EB41993" w14:textId="77777777" w:rsidR="003A40AD" w:rsidRDefault="003A40AD" w:rsidP="00935140">
      <w:pPr>
        <w:pStyle w:val="textbold"/>
        <w:numPr>
          <w:ilvl w:val="0"/>
          <w:numId w:val="23"/>
        </w:numPr>
        <w:spacing w:before="0" w:beforeAutospacing="0" w:after="0" w:afterAutospacing="0" w:line="360" w:lineRule="auto"/>
        <w:ind w:left="357" w:hanging="357"/>
        <w:jc w:val="both"/>
        <w:rPr>
          <w:rFonts w:ascii="Calibri" w:hAnsi="Calibri" w:cs="Calibri"/>
          <w:noProof/>
          <w:sz w:val="20"/>
        </w:rPr>
      </w:pPr>
      <w:r>
        <w:rPr>
          <w:rFonts w:ascii="Calibri" w:hAnsi="Calibri" w:cs="Calibri"/>
          <w:noProof/>
          <w:sz w:val="20"/>
        </w:rPr>
        <w:t>Introduce the following values and text</w:t>
      </w:r>
      <w:r w:rsidR="00130EC8">
        <w:rPr>
          <w:rFonts w:ascii="Calibri" w:hAnsi="Calibri" w:cs="Calibri"/>
          <w:noProof/>
          <w:sz w:val="20"/>
        </w:rPr>
        <w:t>. If in a column there is a repeated value, you can Fill it Down. If in a column there is a series of data, you can Fill Down the series.</w:t>
      </w:r>
    </w:p>
    <w:p w14:paraId="6E45FA49" w14:textId="77777777" w:rsidR="003A40AD" w:rsidRDefault="003A40AD" w:rsidP="003A40AD">
      <w:pPr>
        <w:pStyle w:val="textbold"/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noProof/>
          <w:sz w:val="20"/>
        </w:rPr>
      </w:pPr>
      <w:r w:rsidRPr="003A40AD">
        <w:rPr>
          <w:rFonts w:ascii="Calibri" w:hAnsi="Calibri" w:cs="Calibri"/>
          <w:noProof/>
          <w:sz w:val="20"/>
        </w:rPr>
        <w:drawing>
          <wp:inline distT="0" distB="0" distL="0" distR="0" wp14:anchorId="674C6EAD" wp14:editId="7A3ECB85">
            <wp:extent cx="2219635" cy="1371791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19635" cy="1371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FB337" w14:textId="77777777" w:rsidR="003A40AD" w:rsidRDefault="003A40AD" w:rsidP="003A40AD">
      <w:pPr>
        <w:pStyle w:val="textbold"/>
        <w:numPr>
          <w:ilvl w:val="0"/>
          <w:numId w:val="23"/>
        </w:numPr>
        <w:spacing w:before="0" w:beforeAutospacing="0" w:after="0" w:afterAutospacing="0" w:line="360" w:lineRule="auto"/>
        <w:ind w:left="357" w:hanging="357"/>
        <w:jc w:val="both"/>
        <w:rPr>
          <w:rFonts w:ascii="Calibri" w:hAnsi="Calibri" w:cs="Calibri"/>
          <w:noProof/>
          <w:sz w:val="20"/>
        </w:rPr>
      </w:pPr>
      <w:r>
        <w:rPr>
          <w:rFonts w:ascii="Calibri" w:hAnsi="Calibri" w:cs="Calibri"/>
          <w:noProof/>
          <w:sz w:val="20"/>
        </w:rPr>
        <w:t>Save the file</w:t>
      </w:r>
      <w:r w:rsidR="00130EC8">
        <w:rPr>
          <w:rFonts w:ascii="Calibri" w:hAnsi="Calibri" w:cs="Calibri"/>
          <w:noProof/>
          <w:sz w:val="20"/>
        </w:rPr>
        <w:t>.</w:t>
      </w:r>
    </w:p>
    <w:p w14:paraId="42AAFFA6" w14:textId="77777777" w:rsidR="003A40AD" w:rsidRDefault="003A40AD" w:rsidP="003A40AD">
      <w:pPr>
        <w:pStyle w:val="textbold"/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noProof/>
          <w:sz w:val="20"/>
        </w:rPr>
      </w:pPr>
    </w:p>
    <w:p w14:paraId="351E65C3" w14:textId="77777777" w:rsidR="003A40AD" w:rsidRPr="004252D3" w:rsidRDefault="003A40AD" w:rsidP="003A40AD">
      <w:pPr>
        <w:pStyle w:val="textbold"/>
        <w:spacing w:before="0" w:beforeAutospacing="0" w:after="120" w:afterAutospacing="0"/>
        <w:jc w:val="both"/>
        <w:rPr>
          <w:rFonts w:ascii="Calibri" w:hAnsi="Calibri" w:cs="Calibri"/>
          <w:b/>
          <w:bCs/>
          <w:smallCaps/>
          <w:noProof/>
          <w:sz w:val="28"/>
          <w:szCs w:val="28"/>
        </w:rPr>
      </w:pPr>
      <w:r>
        <w:rPr>
          <w:rFonts w:ascii="Calibri" w:hAnsi="Calibri" w:cs="Calibri"/>
          <w:b/>
          <w:bCs/>
          <w:smallCaps/>
          <w:noProof/>
          <w:sz w:val="28"/>
          <w:szCs w:val="28"/>
        </w:rPr>
        <w:t>Exercise 2</w:t>
      </w:r>
    </w:p>
    <w:p w14:paraId="6A32B73D" w14:textId="77777777" w:rsidR="003A40AD" w:rsidRDefault="003A40AD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jc w:val="both"/>
        <w:rPr>
          <w:rFonts w:ascii="Calibri" w:hAnsi="Calibri" w:cs="Calibri"/>
          <w:noProof/>
          <w:sz w:val="20"/>
        </w:rPr>
      </w:pPr>
      <w:r>
        <w:rPr>
          <w:rFonts w:ascii="Calibri" w:hAnsi="Calibri" w:cs="Calibri"/>
          <w:noProof/>
          <w:sz w:val="20"/>
        </w:rPr>
        <w:t xml:space="preserve">Download the </w:t>
      </w:r>
      <w:r w:rsidRPr="003A40AD">
        <w:rPr>
          <w:rFonts w:ascii="Calibri" w:hAnsi="Calibri" w:cs="Calibri"/>
          <w:b/>
          <w:noProof/>
          <w:sz w:val="20"/>
        </w:rPr>
        <w:t>Functions_Formulas.xlsx</w:t>
      </w:r>
      <w:r w:rsidRPr="003A40AD">
        <w:rPr>
          <w:rFonts w:ascii="Calibri" w:hAnsi="Calibri" w:cs="Calibri"/>
          <w:noProof/>
          <w:sz w:val="20"/>
        </w:rPr>
        <w:t xml:space="preserve"> file</w:t>
      </w:r>
      <w:r>
        <w:rPr>
          <w:rFonts w:ascii="Calibri" w:hAnsi="Calibri" w:cs="Calibri"/>
          <w:noProof/>
          <w:sz w:val="20"/>
        </w:rPr>
        <w:t>. Enable the editing.</w:t>
      </w:r>
    </w:p>
    <w:p w14:paraId="36AC915A" w14:textId="77777777" w:rsidR="00130EC8" w:rsidRPr="004252D3" w:rsidRDefault="00130EC8" w:rsidP="00130EC8">
      <w:pPr>
        <w:pStyle w:val="textbold"/>
        <w:spacing w:before="0" w:beforeAutospacing="0" w:after="0" w:afterAutospacing="0" w:line="360" w:lineRule="auto"/>
        <w:jc w:val="center"/>
        <w:rPr>
          <w:rFonts w:ascii="Calibri" w:hAnsi="Calibri" w:cs="Calibri"/>
          <w:noProof/>
          <w:sz w:val="20"/>
        </w:rPr>
      </w:pPr>
    </w:p>
    <w:p w14:paraId="1550FCA5" w14:textId="77777777" w:rsidR="00130EC8" w:rsidRPr="004252D3" w:rsidRDefault="00130EC8" w:rsidP="00130EC8">
      <w:pPr>
        <w:pStyle w:val="textbold"/>
        <w:spacing w:before="0" w:beforeAutospacing="0" w:after="0" w:afterAutospacing="0"/>
        <w:jc w:val="both"/>
        <w:rPr>
          <w:rFonts w:ascii="Calibri" w:hAnsi="Calibri" w:cs="Calibri"/>
          <w:iCs/>
          <w:noProof/>
          <w:sz w:val="20"/>
        </w:rPr>
      </w:pPr>
      <w:r>
        <w:rPr>
          <w:rFonts w:ascii="Calibri" w:hAnsi="Calibri" w:cs="Calibri"/>
          <w:iCs/>
          <w:noProof/>
          <w:sz w:val="20"/>
        </w:rPr>
        <w:t xml:space="preserve">The significance of abbreviation used in above table are as follow: </w:t>
      </w:r>
      <w:r w:rsidRPr="004252D3">
        <w:rPr>
          <w:rFonts w:ascii="Calibri" w:hAnsi="Calibri" w:cs="Calibri"/>
          <w:iCs/>
          <w:noProof/>
          <w:sz w:val="20"/>
        </w:rPr>
        <w:t>HR =</w:t>
      </w:r>
      <w:r>
        <w:rPr>
          <w:rFonts w:ascii="Calibri" w:hAnsi="Calibri" w:cs="Calibri"/>
          <w:iCs/>
          <w:noProof/>
          <w:sz w:val="20"/>
        </w:rPr>
        <w:t xml:space="preserve"> t</w:t>
      </w:r>
      <w:r w:rsidRPr="0097643E">
        <w:rPr>
          <w:rFonts w:ascii="Calibri" w:hAnsi="Calibri" w:cs="Calibri"/>
          <w:iCs/>
          <w:noProof/>
          <w:sz w:val="20"/>
        </w:rPr>
        <w:t>he number of heartbeats per unit of time, usually per minut</w:t>
      </w:r>
      <w:r w:rsidRPr="004252D3">
        <w:rPr>
          <w:rFonts w:ascii="Calibri" w:hAnsi="Calibri" w:cs="Calibri"/>
          <w:iCs/>
          <w:noProof/>
          <w:sz w:val="20"/>
        </w:rPr>
        <w:t>; SBP = Systolic Blood Pressure</w:t>
      </w:r>
      <w:r>
        <w:rPr>
          <w:rFonts w:ascii="Calibri" w:hAnsi="Calibri" w:cs="Calibri"/>
          <w:iCs/>
          <w:noProof/>
          <w:sz w:val="20"/>
        </w:rPr>
        <w:t xml:space="preserve"> (</w:t>
      </w:r>
      <w:r w:rsidRPr="00C50124">
        <w:rPr>
          <w:rFonts w:ascii="Calibri" w:hAnsi="Calibri" w:cs="Calibri"/>
          <w:iCs/>
          <w:noProof/>
          <w:sz w:val="20"/>
        </w:rPr>
        <w:t>the pressure exerted on the bloodstream by the heart when it contracts, forcing blood from the ventricles of the heart into the pulmonary artery and the aorta</w:t>
      </w:r>
      <w:r>
        <w:rPr>
          <w:rFonts w:ascii="Calibri" w:hAnsi="Calibri" w:cs="Calibri"/>
          <w:iCs/>
          <w:noProof/>
          <w:sz w:val="20"/>
        </w:rPr>
        <w:t>)</w:t>
      </w:r>
      <w:r w:rsidRPr="004252D3">
        <w:rPr>
          <w:rFonts w:ascii="Calibri" w:hAnsi="Calibri" w:cs="Calibri"/>
          <w:iCs/>
          <w:noProof/>
          <w:sz w:val="20"/>
        </w:rPr>
        <w:t>; DB</w:t>
      </w:r>
      <w:r>
        <w:rPr>
          <w:rFonts w:ascii="Calibri" w:hAnsi="Calibri" w:cs="Calibri"/>
          <w:iCs/>
          <w:noProof/>
          <w:sz w:val="20"/>
        </w:rPr>
        <w:t>P = Diastolic Blood Pressure (</w:t>
      </w:r>
      <w:r w:rsidRPr="00C50124">
        <w:rPr>
          <w:rFonts w:ascii="Calibri" w:hAnsi="Calibri" w:cs="Calibri"/>
          <w:iCs/>
          <w:noProof/>
          <w:sz w:val="20"/>
        </w:rPr>
        <w:t xml:space="preserve">the pressure in the bloodstream when the heart relaxes </w:t>
      </w:r>
      <w:r>
        <w:rPr>
          <w:rFonts w:ascii="Calibri" w:hAnsi="Calibri" w:cs="Calibri"/>
          <w:iCs/>
          <w:noProof/>
          <w:sz w:val="20"/>
        </w:rPr>
        <w:t>and dilates, filling with blood)</w:t>
      </w:r>
    </w:p>
    <w:p w14:paraId="5EF8FC56" w14:textId="77777777" w:rsidR="00130EC8" w:rsidRDefault="00130EC8" w:rsidP="00130EC8">
      <w:pPr>
        <w:pStyle w:val="textbold"/>
        <w:spacing w:before="0" w:beforeAutospacing="0" w:after="0" w:afterAutospacing="0" w:line="360" w:lineRule="auto"/>
        <w:ind w:left="360"/>
        <w:jc w:val="both"/>
        <w:rPr>
          <w:rFonts w:ascii="Calibri" w:hAnsi="Calibri" w:cs="Calibri"/>
          <w:noProof/>
          <w:sz w:val="20"/>
        </w:rPr>
      </w:pPr>
    </w:p>
    <w:p w14:paraId="10F56A81" w14:textId="77777777" w:rsidR="00E0256B" w:rsidRPr="00F23D1C" w:rsidRDefault="004750C7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ind w:left="357" w:hanging="357"/>
        <w:jc w:val="both"/>
        <w:rPr>
          <w:rFonts w:ascii="Calibri" w:hAnsi="Calibri" w:cs="Calibri"/>
          <w:noProof/>
          <w:sz w:val="20"/>
        </w:rPr>
      </w:pPr>
      <w:r>
        <w:rPr>
          <w:rFonts w:ascii="Calibri" w:hAnsi="Calibri" w:cs="Calibri"/>
          <w:noProof/>
          <w:sz w:val="20"/>
        </w:rPr>
        <w:t>Remane the Sheet 1 (</w:t>
      </w:r>
      <w:r w:rsidRPr="004252D3">
        <w:rPr>
          <w:rFonts w:ascii="Calibri" w:hAnsi="Calibri" w:cs="Calibri"/>
          <w:b/>
          <w:i/>
          <w:iCs/>
          <w:noProof/>
          <w:sz w:val="20"/>
        </w:rPr>
        <w:t>Functions_Formulas.xlsx</w:t>
      </w:r>
      <w:r w:rsidRPr="004252D3">
        <w:rPr>
          <w:rFonts w:ascii="Calibri" w:hAnsi="Calibri" w:cs="Calibri"/>
          <w:iCs/>
          <w:noProof/>
          <w:sz w:val="20"/>
        </w:rPr>
        <w:t xml:space="preserve"> file</w:t>
      </w:r>
      <w:r>
        <w:rPr>
          <w:rFonts w:ascii="Calibri" w:hAnsi="Calibri" w:cs="Calibri"/>
          <w:noProof/>
          <w:sz w:val="20"/>
        </w:rPr>
        <w:t xml:space="preserve">) as </w:t>
      </w:r>
      <w:r w:rsidRPr="00C50124">
        <w:rPr>
          <w:rFonts w:ascii="Calibri" w:hAnsi="Calibri" w:cs="Calibri"/>
          <w:i/>
          <w:noProof/>
          <w:sz w:val="20"/>
        </w:rPr>
        <w:t>Data</w:t>
      </w:r>
    </w:p>
    <w:p w14:paraId="3203829F" w14:textId="77777777" w:rsidR="002B2EF4" w:rsidRPr="004252D3" w:rsidRDefault="002B2EF4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iCs/>
          <w:noProof/>
          <w:sz w:val="20"/>
        </w:rPr>
      </w:pPr>
      <w:r w:rsidRPr="004252D3">
        <w:rPr>
          <w:rFonts w:ascii="Calibri" w:hAnsi="Calibri" w:cs="Calibri"/>
          <w:iCs/>
          <w:noProof/>
          <w:sz w:val="20"/>
        </w:rPr>
        <w:t xml:space="preserve">Insert a new column named </w:t>
      </w:r>
      <w:r w:rsidRPr="00354C57">
        <w:rPr>
          <w:rFonts w:ascii="Calibri" w:hAnsi="Calibri" w:cs="Calibri"/>
          <w:i/>
          <w:iCs/>
          <w:noProof/>
          <w:sz w:val="20"/>
        </w:rPr>
        <w:t>PP</w:t>
      </w:r>
      <w:r w:rsidRPr="004252D3">
        <w:rPr>
          <w:rFonts w:ascii="Calibri" w:hAnsi="Calibri" w:cs="Calibri"/>
          <w:iCs/>
          <w:noProof/>
          <w:sz w:val="20"/>
        </w:rPr>
        <w:t xml:space="preserve"> (Pulse Pressure). Compute </w:t>
      </w:r>
      <w:r w:rsidRPr="002479D9">
        <w:rPr>
          <w:rFonts w:ascii="Calibri" w:hAnsi="Calibri" w:cs="Calibri"/>
          <w:iCs/>
          <w:noProof/>
          <w:sz w:val="20"/>
          <w:u w:val="single"/>
        </w:rPr>
        <w:t>for each patient</w:t>
      </w:r>
      <w:r w:rsidRPr="004252D3">
        <w:rPr>
          <w:rFonts w:ascii="Calibri" w:hAnsi="Calibri" w:cs="Calibri"/>
          <w:iCs/>
          <w:noProof/>
          <w:sz w:val="20"/>
        </w:rPr>
        <w:t xml:space="preserve"> the PP using the following formula (building formula by using relative references):</w:t>
      </w:r>
    </w:p>
    <w:p w14:paraId="4BB6EA99" w14:textId="77777777" w:rsidR="002B2EF4" w:rsidRDefault="002B2EF4" w:rsidP="002B2EF4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iCs/>
          <w:noProof/>
          <w:sz w:val="20"/>
        </w:rPr>
      </w:pPr>
      <w:r w:rsidRPr="004252D3">
        <w:rPr>
          <w:rFonts w:ascii="Calibri" w:hAnsi="Calibri" w:cs="Calibri"/>
          <w:iCs/>
          <w:noProof/>
          <w:sz w:val="20"/>
        </w:rPr>
        <w:t>PP = SBP-DBP</w:t>
      </w:r>
    </w:p>
    <w:p w14:paraId="4352CB72" w14:textId="77777777" w:rsidR="00A12A95" w:rsidRPr="004252D3" w:rsidRDefault="00A12A95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jc w:val="both"/>
        <w:rPr>
          <w:rFonts w:ascii="Calibri" w:hAnsi="Calibri" w:cs="Calibri"/>
          <w:iCs/>
          <w:noProof/>
          <w:sz w:val="20"/>
        </w:rPr>
      </w:pPr>
      <w:r w:rsidRPr="004252D3">
        <w:rPr>
          <w:rFonts w:ascii="Calibri" w:hAnsi="Calibri" w:cs="Calibri"/>
          <w:iCs/>
          <w:noProof/>
          <w:sz w:val="20"/>
        </w:rPr>
        <w:t xml:space="preserve">Insert a new column named </w:t>
      </w:r>
      <w:r w:rsidRPr="00354C57">
        <w:rPr>
          <w:rFonts w:ascii="Calibri" w:hAnsi="Calibri" w:cs="Calibri"/>
          <w:i/>
          <w:iCs/>
          <w:noProof/>
          <w:sz w:val="20"/>
        </w:rPr>
        <w:t>MAP</w:t>
      </w:r>
      <w:r w:rsidR="00FE58B4" w:rsidRPr="00354C57">
        <w:rPr>
          <w:rFonts w:ascii="Calibri" w:hAnsi="Calibri" w:cs="Calibri"/>
          <w:i/>
          <w:iCs/>
          <w:noProof/>
          <w:sz w:val="20"/>
        </w:rPr>
        <w:t>1</w:t>
      </w:r>
      <w:r w:rsidRPr="004252D3">
        <w:rPr>
          <w:rFonts w:ascii="Calibri" w:hAnsi="Calibri" w:cs="Calibri"/>
          <w:iCs/>
          <w:noProof/>
          <w:sz w:val="20"/>
        </w:rPr>
        <w:t xml:space="preserve"> (Mean Arterial Pressure).</w:t>
      </w:r>
      <w:r w:rsidR="00620964" w:rsidRPr="004252D3">
        <w:rPr>
          <w:rFonts w:ascii="Calibri" w:hAnsi="Calibri" w:cs="Calibri"/>
          <w:iCs/>
          <w:noProof/>
          <w:sz w:val="20"/>
        </w:rPr>
        <w:t xml:space="preserve"> </w:t>
      </w:r>
      <w:r w:rsidRPr="004252D3">
        <w:rPr>
          <w:rFonts w:ascii="Calibri" w:hAnsi="Calibri" w:cs="Calibri"/>
          <w:iCs/>
          <w:noProof/>
          <w:sz w:val="20"/>
        </w:rPr>
        <w:t xml:space="preserve">Compute </w:t>
      </w:r>
      <w:r w:rsidRPr="004750C7">
        <w:rPr>
          <w:rFonts w:ascii="Calibri" w:hAnsi="Calibri" w:cs="Calibri"/>
          <w:iCs/>
          <w:noProof/>
          <w:sz w:val="20"/>
          <w:u w:val="single"/>
        </w:rPr>
        <w:t>for each patient</w:t>
      </w:r>
      <w:r w:rsidRPr="004252D3">
        <w:rPr>
          <w:rFonts w:ascii="Calibri" w:hAnsi="Calibri" w:cs="Calibri"/>
          <w:iCs/>
          <w:noProof/>
          <w:sz w:val="20"/>
        </w:rPr>
        <w:t xml:space="preserve"> the MAP</w:t>
      </w:r>
      <w:r w:rsidR="00354C57">
        <w:rPr>
          <w:rFonts w:ascii="Calibri" w:hAnsi="Calibri" w:cs="Calibri"/>
          <w:iCs/>
          <w:noProof/>
          <w:sz w:val="20"/>
        </w:rPr>
        <w:t>1</w:t>
      </w:r>
      <w:r w:rsidRPr="004252D3">
        <w:rPr>
          <w:rFonts w:ascii="Calibri" w:hAnsi="Calibri" w:cs="Calibri"/>
          <w:iCs/>
          <w:noProof/>
          <w:sz w:val="20"/>
        </w:rPr>
        <w:t xml:space="preserve"> using the following formula (</w:t>
      </w:r>
      <w:r w:rsidR="00620964" w:rsidRPr="004252D3">
        <w:rPr>
          <w:rFonts w:ascii="Calibri" w:hAnsi="Calibri" w:cs="Calibri"/>
          <w:iCs/>
          <w:noProof/>
          <w:sz w:val="20"/>
        </w:rPr>
        <w:t>building formula using relative r</w:t>
      </w:r>
      <w:r w:rsidRPr="004252D3">
        <w:rPr>
          <w:rFonts w:ascii="Calibri" w:hAnsi="Calibri" w:cs="Calibri"/>
          <w:iCs/>
          <w:noProof/>
          <w:sz w:val="20"/>
        </w:rPr>
        <w:t>ef</w:t>
      </w:r>
      <w:r w:rsidR="002B1697">
        <w:rPr>
          <w:rFonts w:ascii="Calibri" w:hAnsi="Calibri" w:cs="Calibri"/>
          <w:iCs/>
          <w:noProof/>
          <w:sz w:val="20"/>
        </w:rPr>
        <w:t>erence</w:t>
      </w:r>
      <w:r w:rsidRPr="004252D3">
        <w:rPr>
          <w:rFonts w:ascii="Calibri" w:hAnsi="Calibri" w:cs="Calibri"/>
          <w:iCs/>
          <w:noProof/>
          <w:sz w:val="20"/>
        </w:rPr>
        <w:t>):</w:t>
      </w:r>
    </w:p>
    <w:p w14:paraId="5A53A26A" w14:textId="77777777" w:rsidR="00A12A95" w:rsidRDefault="00A12A95" w:rsidP="00935140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iCs/>
          <w:noProof/>
          <w:sz w:val="20"/>
        </w:rPr>
      </w:pPr>
      <w:r w:rsidRPr="004252D3">
        <w:rPr>
          <w:rFonts w:ascii="Calibri" w:hAnsi="Calibri" w:cs="Calibri"/>
          <w:iCs/>
          <w:noProof/>
          <w:sz w:val="20"/>
        </w:rPr>
        <w:t>MAP</w:t>
      </w:r>
      <w:r w:rsidR="00EE4589">
        <w:rPr>
          <w:rFonts w:ascii="Calibri" w:hAnsi="Calibri" w:cs="Calibri"/>
          <w:iCs/>
          <w:noProof/>
          <w:sz w:val="20"/>
        </w:rPr>
        <w:t>1</w:t>
      </w:r>
      <w:r w:rsidRPr="004252D3">
        <w:rPr>
          <w:rFonts w:ascii="Calibri" w:hAnsi="Calibri" w:cs="Calibri"/>
          <w:iCs/>
          <w:noProof/>
          <w:sz w:val="20"/>
        </w:rPr>
        <w:t xml:space="preserve"> = DBP</w:t>
      </w:r>
      <w:r w:rsidR="00FE58B4" w:rsidRPr="004252D3">
        <w:rPr>
          <w:rFonts w:ascii="Calibri" w:hAnsi="Calibri" w:cs="Calibri"/>
          <w:iCs/>
          <w:noProof/>
          <w:sz w:val="20"/>
        </w:rPr>
        <w:t>+</w:t>
      </w:r>
      <w:r w:rsidRPr="004252D3">
        <w:rPr>
          <w:rFonts w:ascii="Calibri" w:hAnsi="Calibri" w:cs="Calibri"/>
          <w:iCs/>
          <w:noProof/>
          <w:sz w:val="20"/>
        </w:rPr>
        <w:t>1/3*(SBP</w:t>
      </w:r>
      <w:r w:rsidR="00620964" w:rsidRPr="004252D3">
        <w:rPr>
          <w:rFonts w:ascii="Calibri" w:hAnsi="Calibri" w:cs="Calibri"/>
          <w:iCs/>
          <w:noProof/>
          <w:sz w:val="20"/>
        </w:rPr>
        <w:t>-</w:t>
      </w:r>
      <w:r w:rsidRPr="004252D3">
        <w:rPr>
          <w:rFonts w:ascii="Calibri" w:hAnsi="Calibri" w:cs="Calibri"/>
          <w:iCs/>
          <w:noProof/>
          <w:sz w:val="20"/>
        </w:rPr>
        <w:t>DBP)</w:t>
      </w:r>
    </w:p>
    <w:p w14:paraId="558A99B8" w14:textId="77777777" w:rsidR="00A12A95" w:rsidRDefault="002B1697" w:rsidP="00935140">
      <w:pPr>
        <w:pStyle w:val="textbold"/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iCs/>
          <w:noProof/>
          <w:sz w:val="20"/>
        </w:rPr>
      </w:pPr>
      <w:r w:rsidRPr="002B1697">
        <w:rPr>
          <w:rFonts w:ascii="Calibri" w:hAnsi="Calibri" w:cs="Calibri"/>
          <w:iCs/>
          <w:noProof/>
          <w:sz w:val="20"/>
        </w:rPr>
        <w:t>MAP is the perfusion pressure in the organs of the bod</w:t>
      </w:r>
      <w:r w:rsidR="004750C7">
        <w:rPr>
          <w:rFonts w:ascii="Calibri" w:hAnsi="Calibri" w:cs="Calibri"/>
          <w:iCs/>
          <w:noProof/>
          <w:sz w:val="20"/>
        </w:rPr>
        <w:t xml:space="preserve">; </w:t>
      </w:r>
      <w:r w:rsidR="00A12A95" w:rsidRPr="004252D3">
        <w:rPr>
          <w:rFonts w:ascii="Calibri" w:hAnsi="Calibri" w:cs="Calibri"/>
          <w:iCs/>
          <w:noProof/>
          <w:sz w:val="20"/>
        </w:rPr>
        <w:t xml:space="preserve">normal values </w:t>
      </w:r>
      <w:r w:rsidR="004750C7">
        <w:rPr>
          <w:rFonts w:ascii="Calibri" w:hAnsi="Calibri" w:cs="Calibri"/>
          <w:iCs/>
          <w:noProof/>
          <w:sz w:val="20"/>
        </w:rPr>
        <w:t xml:space="preserve">from </w:t>
      </w:r>
      <w:r w:rsidR="00A12A95" w:rsidRPr="004252D3">
        <w:rPr>
          <w:rFonts w:ascii="Calibri" w:hAnsi="Calibri" w:cs="Calibri"/>
          <w:iCs/>
          <w:noProof/>
          <w:sz w:val="20"/>
        </w:rPr>
        <w:t>70 to 110 mmHg.</w:t>
      </w:r>
    </w:p>
    <w:p w14:paraId="4138002F" w14:textId="77777777" w:rsidR="00B0215E" w:rsidRDefault="00B0215E" w:rsidP="00935140">
      <w:pPr>
        <w:pStyle w:val="textbold"/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iCs/>
          <w:noProof/>
          <w:sz w:val="20"/>
        </w:rPr>
      </w:pPr>
      <w:r>
        <w:rPr>
          <w:rFonts w:ascii="Calibri" w:hAnsi="Calibri" w:cs="Calibri"/>
          <w:iCs/>
          <w:noProof/>
          <w:sz w:val="20"/>
        </w:rPr>
        <w:t>The formula for the first patient is (formate this colums as Number without decimals):</w:t>
      </w:r>
    </w:p>
    <w:p w14:paraId="1C6BEAD6" w14:textId="77777777" w:rsidR="00B0215E" w:rsidRPr="004252D3" w:rsidRDefault="00B0215E" w:rsidP="00B0215E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iCs/>
          <w:noProof/>
          <w:sz w:val="20"/>
        </w:rPr>
      </w:pPr>
    </w:p>
    <w:p w14:paraId="731CCC76" w14:textId="77777777" w:rsidR="00B0215E" w:rsidRPr="004252D3" w:rsidRDefault="00B0215E" w:rsidP="002B2EF4">
      <w:pPr>
        <w:pStyle w:val="textbold"/>
        <w:spacing w:before="0" w:beforeAutospacing="0" w:after="0" w:afterAutospacing="0" w:line="360" w:lineRule="auto"/>
        <w:rPr>
          <w:rFonts w:ascii="Calibri" w:hAnsi="Calibri" w:cs="Calibri"/>
          <w:iCs/>
          <w:noProof/>
          <w:sz w:val="20"/>
        </w:rPr>
      </w:pPr>
    </w:p>
    <w:p w14:paraId="7D53CF4C" w14:textId="77777777" w:rsidR="00FE58B4" w:rsidRPr="004252D3" w:rsidRDefault="00FE58B4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jc w:val="both"/>
        <w:rPr>
          <w:rFonts w:ascii="Calibri" w:hAnsi="Calibri" w:cs="Calibri"/>
          <w:iCs/>
          <w:noProof/>
          <w:sz w:val="20"/>
        </w:rPr>
      </w:pPr>
      <w:r w:rsidRPr="004252D3">
        <w:rPr>
          <w:rFonts w:ascii="Calibri" w:hAnsi="Calibri" w:cs="Calibri"/>
          <w:iCs/>
          <w:noProof/>
          <w:sz w:val="20"/>
        </w:rPr>
        <w:t xml:space="preserve">Insert a new column named </w:t>
      </w:r>
      <w:r w:rsidRPr="00354C57">
        <w:rPr>
          <w:rFonts w:ascii="Calibri" w:hAnsi="Calibri" w:cs="Calibri"/>
          <w:i/>
          <w:iCs/>
          <w:noProof/>
          <w:sz w:val="20"/>
        </w:rPr>
        <w:t>MAP3</w:t>
      </w:r>
      <w:r w:rsidRPr="004252D3">
        <w:rPr>
          <w:rFonts w:ascii="Calibri" w:hAnsi="Calibri" w:cs="Calibri"/>
          <w:iCs/>
          <w:noProof/>
          <w:sz w:val="20"/>
        </w:rPr>
        <w:t xml:space="preserve"> (Mean Arterial Pressure). Compute for each patient the MAP using the following formula (building formula by using relative references of the cells):</w:t>
      </w:r>
    </w:p>
    <w:p w14:paraId="13448788" w14:textId="77777777" w:rsidR="00FE58B4" w:rsidRPr="004252D3" w:rsidRDefault="00FE58B4" w:rsidP="00935140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iCs/>
          <w:noProof/>
          <w:sz w:val="20"/>
        </w:rPr>
      </w:pPr>
      <w:r w:rsidRPr="004252D3">
        <w:rPr>
          <w:rFonts w:ascii="Calibri" w:hAnsi="Calibri" w:cs="Calibri"/>
          <w:iCs/>
          <w:noProof/>
          <w:sz w:val="20"/>
        </w:rPr>
        <w:t>MAP</w:t>
      </w:r>
      <w:r w:rsidR="00F51FC7" w:rsidRPr="004252D3">
        <w:rPr>
          <w:rFonts w:ascii="Calibri" w:hAnsi="Calibri" w:cs="Calibri"/>
          <w:iCs/>
          <w:noProof/>
          <w:sz w:val="20"/>
        </w:rPr>
        <w:t>3</w:t>
      </w:r>
      <w:r w:rsidR="00EE4589">
        <w:rPr>
          <w:rFonts w:ascii="Calibri" w:hAnsi="Calibri" w:cs="Calibri"/>
          <w:iCs/>
          <w:noProof/>
          <w:sz w:val="20"/>
        </w:rPr>
        <w:t xml:space="preserve"> = DBP+40%*PP</w:t>
      </w:r>
    </w:p>
    <w:p w14:paraId="471015B1" w14:textId="77777777" w:rsidR="00191F67" w:rsidRDefault="00191F67" w:rsidP="00191F67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iCs/>
          <w:noProof/>
          <w:sz w:val="20"/>
        </w:rPr>
      </w:pPr>
    </w:p>
    <w:p w14:paraId="4F1D045C" w14:textId="77777777" w:rsidR="002B1697" w:rsidRDefault="002B1697" w:rsidP="002B1697">
      <w:pPr>
        <w:pStyle w:val="textbold"/>
        <w:spacing w:before="0" w:beforeAutospacing="0" w:after="0" w:afterAutospacing="0" w:line="360" w:lineRule="auto"/>
        <w:jc w:val="both"/>
        <w:rPr>
          <w:rFonts w:ascii="Calibri" w:hAnsi="Calibri" w:cs="Calibri"/>
          <w:iCs/>
          <w:noProof/>
          <w:sz w:val="20"/>
        </w:rPr>
      </w:pPr>
    </w:p>
    <w:p w14:paraId="273D2E31" w14:textId="6DBBD9E8" w:rsidR="00A12A95" w:rsidRPr="004252D3" w:rsidRDefault="00A12A95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iCs/>
          <w:noProof/>
          <w:sz w:val="20"/>
        </w:rPr>
      </w:pPr>
      <w:r w:rsidRPr="004252D3">
        <w:rPr>
          <w:rFonts w:ascii="Calibri" w:hAnsi="Calibri" w:cs="Calibri"/>
          <w:iCs/>
          <w:noProof/>
          <w:sz w:val="20"/>
        </w:rPr>
        <w:t xml:space="preserve">Insert </w:t>
      </w:r>
      <w:r w:rsidR="002479D9" w:rsidRPr="004252D3">
        <w:rPr>
          <w:rFonts w:ascii="Calibri" w:hAnsi="Calibri" w:cs="Calibri"/>
          <w:iCs/>
          <w:noProof/>
          <w:sz w:val="20"/>
        </w:rPr>
        <w:t xml:space="preserve">to the right of the </w:t>
      </w:r>
      <w:r w:rsidR="002479D9" w:rsidRPr="00B9416D">
        <w:rPr>
          <w:rFonts w:ascii="Calibri" w:hAnsi="Calibri" w:cs="Calibri"/>
          <w:i/>
          <w:iCs/>
          <w:noProof/>
          <w:sz w:val="20"/>
        </w:rPr>
        <w:t>Hspitalization</w:t>
      </w:r>
      <w:r w:rsidR="002479D9" w:rsidRPr="004252D3">
        <w:rPr>
          <w:rFonts w:ascii="Calibri" w:hAnsi="Calibri" w:cs="Calibri"/>
          <w:iCs/>
          <w:noProof/>
          <w:sz w:val="20"/>
        </w:rPr>
        <w:t xml:space="preserve"> column </w:t>
      </w:r>
      <w:r w:rsidRPr="004252D3">
        <w:rPr>
          <w:rFonts w:ascii="Calibri" w:hAnsi="Calibri" w:cs="Calibri"/>
          <w:iCs/>
          <w:noProof/>
          <w:sz w:val="20"/>
        </w:rPr>
        <w:t xml:space="preserve">a new column named </w:t>
      </w:r>
      <w:r w:rsidRPr="00354C57">
        <w:rPr>
          <w:rFonts w:ascii="Calibri" w:hAnsi="Calibri" w:cs="Calibri"/>
          <w:i/>
          <w:iCs/>
          <w:noProof/>
          <w:sz w:val="20"/>
        </w:rPr>
        <w:t>CH</w:t>
      </w:r>
      <w:r w:rsidRPr="004252D3">
        <w:rPr>
          <w:rFonts w:ascii="Calibri" w:hAnsi="Calibri" w:cs="Calibri"/>
          <w:iCs/>
          <w:noProof/>
          <w:sz w:val="20"/>
        </w:rPr>
        <w:t xml:space="preserve"> (</w:t>
      </w:r>
      <w:r w:rsidR="00354C57">
        <w:rPr>
          <w:rFonts w:ascii="Calibri" w:hAnsi="Calibri" w:cs="Calibri"/>
          <w:iCs/>
          <w:noProof/>
          <w:sz w:val="20"/>
        </w:rPr>
        <w:t>RON</w:t>
      </w:r>
      <w:r w:rsidRPr="004252D3">
        <w:rPr>
          <w:rFonts w:ascii="Calibri" w:hAnsi="Calibri" w:cs="Calibri"/>
          <w:iCs/>
          <w:noProof/>
          <w:sz w:val="20"/>
        </w:rPr>
        <w:t xml:space="preserve">) </w:t>
      </w:r>
      <w:r w:rsidR="002479D9">
        <w:rPr>
          <w:rFonts w:ascii="Calibri" w:hAnsi="Calibri" w:cs="Calibri"/>
          <w:iCs/>
          <w:noProof/>
          <w:sz w:val="20"/>
        </w:rPr>
        <w:t>-</w:t>
      </w:r>
      <w:r w:rsidR="00354C57">
        <w:rPr>
          <w:rFonts w:ascii="Calibri" w:hAnsi="Calibri" w:cs="Calibri"/>
          <w:iCs/>
          <w:noProof/>
          <w:sz w:val="20"/>
        </w:rPr>
        <w:t xml:space="preserve"> </w:t>
      </w:r>
      <w:r w:rsidR="002479D9">
        <w:rPr>
          <w:rFonts w:ascii="Calibri" w:hAnsi="Calibri" w:cs="Calibri"/>
          <w:iCs/>
          <w:noProof/>
          <w:sz w:val="20"/>
        </w:rPr>
        <w:t>(CH = Cost of Hospitalization)</w:t>
      </w:r>
      <w:r w:rsidRPr="004252D3">
        <w:rPr>
          <w:rFonts w:ascii="Calibri" w:hAnsi="Calibri" w:cs="Calibri"/>
          <w:iCs/>
          <w:noProof/>
          <w:sz w:val="20"/>
        </w:rPr>
        <w:t>.</w:t>
      </w:r>
      <w:r w:rsidR="00B356B0" w:rsidRPr="004252D3">
        <w:rPr>
          <w:rFonts w:ascii="Calibri" w:hAnsi="Calibri" w:cs="Calibri"/>
          <w:iCs/>
          <w:noProof/>
          <w:sz w:val="20"/>
        </w:rPr>
        <w:t xml:space="preserve"> </w:t>
      </w:r>
      <w:r w:rsidRPr="004252D3">
        <w:rPr>
          <w:rFonts w:ascii="Calibri" w:hAnsi="Calibri" w:cs="Calibri"/>
          <w:iCs/>
          <w:noProof/>
          <w:sz w:val="20"/>
        </w:rPr>
        <w:t>Compute for each patient the CH</w:t>
      </w:r>
      <w:r w:rsidR="00B356B0" w:rsidRPr="004252D3">
        <w:rPr>
          <w:rFonts w:ascii="Calibri" w:hAnsi="Calibri" w:cs="Calibri"/>
          <w:iCs/>
          <w:noProof/>
          <w:sz w:val="20"/>
        </w:rPr>
        <w:t xml:space="preserve"> using the following formula (b</w:t>
      </w:r>
      <w:r w:rsidRPr="004252D3">
        <w:rPr>
          <w:rFonts w:ascii="Calibri" w:hAnsi="Calibri" w:cs="Calibri"/>
          <w:iCs/>
          <w:noProof/>
          <w:sz w:val="20"/>
        </w:rPr>
        <w:t xml:space="preserve">uilding formula using </w:t>
      </w:r>
      <w:r w:rsidR="002479D9">
        <w:rPr>
          <w:rFonts w:ascii="Calibri" w:hAnsi="Calibri" w:cs="Calibri"/>
          <w:iCs/>
          <w:noProof/>
          <w:sz w:val="20"/>
        </w:rPr>
        <w:t xml:space="preserve">relative and </w:t>
      </w:r>
      <w:r w:rsidR="00B356B0" w:rsidRPr="004252D3">
        <w:rPr>
          <w:rFonts w:ascii="Calibri" w:hAnsi="Calibri" w:cs="Calibri"/>
          <w:iCs/>
          <w:noProof/>
          <w:sz w:val="20"/>
        </w:rPr>
        <w:t>a</w:t>
      </w:r>
      <w:r w:rsidRPr="004252D3">
        <w:rPr>
          <w:rFonts w:ascii="Calibri" w:hAnsi="Calibri" w:cs="Calibri"/>
          <w:iCs/>
          <w:noProof/>
          <w:sz w:val="20"/>
        </w:rPr>
        <w:t xml:space="preserve">bsolute </w:t>
      </w:r>
      <w:r w:rsidR="00B356B0" w:rsidRPr="004252D3">
        <w:rPr>
          <w:rFonts w:ascii="Calibri" w:hAnsi="Calibri" w:cs="Calibri"/>
          <w:iCs/>
          <w:noProof/>
          <w:sz w:val="20"/>
        </w:rPr>
        <w:t>r</w:t>
      </w:r>
      <w:r w:rsidRPr="004252D3">
        <w:rPr>
          <w:rFonts w:ascii="Calibri" w:hAnsi="Calibri" w:cs="Calibri"/>
          <w:iCs/>
          <w:noProof/>
          <w:sz w:val="20"/>
        </w:rPr>
        <w:t>eferences):</w:t>
      </w:r>
    </w:p>
    <w:p w14:paraId="7121CF6F" w14:textId="77777777" w:rsidR="00A12A95" w:rsidRDefault="00A12A95" w:rsidP="002B1697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iCs/>
          <w:noProof/>
          <w:sz w:val="20"/>
        </w:rPr>
      </w:pPr>
      <w:r w:rsidRPr="004252D3">
        <w:rPr>
          <w:rFonts w:ascii="Calibri" w:hAnsi="Calibri" w:cs="Calibri"/>
          <w:iCs/>
          <w:noProof/>
          <w:sz w:val="20"/>
        </w:rPr>
        <w:t>CH = (</w:t>
      </w:r>
      <w:r w:rsidR="00E858F5" w:rsidRPr="004252D3">
        <w:rPr>
          <w:rFonts w:ascii="Calibri" w:hAnsi="Calibri" w:cs="Calibri"/>
          <w:iCs/>
          <w:noProof/>
          <w:sz w:val="20"/>
        </w:rPr>
        <w:t>Hospitalization</w:t>
      </w:r>
      <w:r w:rsidRPr="004252D3">
        <w:rPr>
          <w:rFonts w:ascii="Calibri" w:hAnsi="Calibri" w:cs="Calibri"/>
          <w:iCs/>
          <w:noProof/>
          <w:sz w:val="20"/>
        </w:rPr>
        <w:t xml:space="preserve">)*(Cost of one hospitalization </w:t>
      </w:r>
      <w:r w:rsidR="00B356B0" w:rsidRPr="004252D3">
        <w:rPr>
          <w:rFonts w:ascii="Calibri" w:hAnsi="Calibri" w:cs="Calibri"/>
          <w:iCs/>
          <w:noProof/>
          <w:sz w:val="20"/>
        </w:rPr>
        <w:t>per day</w:t>
      </w:r>
      <w:r w:rsidRPr="004252D3">
        <w:rPr>
          <w:rFonts w:ascii="Calibri" w:hAnsi="Calibri" w:cs="Calibri"/>
          <w:iCs/>
          <w:noProof/>
          <w:sz w:val="20"/>
        </w:rPr>
        <w:t>)</w:t>
      </w:r>
    </w:p>
    <w:p w14:paraId="391FDA06" w14:textId="77777777" w:rsidR="002479D9" w:rsidRDefault="002479D9" w:rsidP="002B1697">
      <w:pPr>
        <w:pStyle w:val="textbold"/>
        <w:spacing w:before="0" w:beforeAutospacing="0" w:after="0" w:afterAutospacing="0"/>
        <w:ind w:left="357"/>
        <w:jc w:val="center"/>
        <w:rPr>
          <w:rFonts w:ascii="Calibri" w:hAnsi="Calibri" w:cs="Calibri"/>
          <w:iCs/>
          <w:noProof/>
          <w:sz w:val="20"/>
        </w:rPr>
      </w:pPr>
    </w:p>
    <w:p w14:paraId="15FBE608" w14:textId="77777777" w:rsidR="002B1697" w:rsidRDefault="002B1697" w:rsidP="002B1697">
      <w:pPr>
        <w:pStyle w:val="textbold"/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iCs/>
          <w:noProof/>
          <w:sz w:val="20"/>
        </w:rPr>
      </w:pPr>
    </w:p>
    <w:p w14:paraId="7BB4902D" w14:textId="77777777" w:rsidR="00860E08" w:rsidRDefault="00860E08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ind w:left="357" w:hanging="357"/>
        <w:jc w:val="both"/>
        <w:rPr>
          <w:rFonts w:ascii="Calibri" w:hAnsi="Calibri" w:cs="Calibri"/>
          <w:iCs/>
          <w:noProof/>
          <w:sz w:val="20"/>
        </w:rPr>
      </w:pPr>
      <w:r>
        <w:rPr>
          <w:rFonts w:ascii="Calibri" w:hAnsi="Calibri" w:cs="Calibri"/>
          <w:iCs/>
          <w:noProof/>
          <w:sz w:val="20"/>
        </w:rPr>
        <w:t>U</w:t>
      </w:r>
      <w:r w:rsidR="00E263BD">
        <w:rPr>
          <w:rFonts w:ascii="Calibri" w:hAnsi="Calibri" w:cs="Calibri"/>
          <w:iCs/>
          <w:noProof/>
          <w:sz w:val="20"/>
        </w:rPr>
        <w:t>sing the predefine function SUM</w:t>
      </w:r>
      <w:r w:rsidR="002B1697">
        <w:rPr>
          <w:rFonts w:ascii="Calibri" w:hAnsi="Calibri" w:cs="Calibri"/>
          <w:iCs/>
          <w:noProof/>
          <w:sz w:val="20"/>
        </w:rPr>
        <w:t xml:space="preserve"> comput</w:t>
      </w:r>
      <w:r>
        <w:rPr>
          <w:rFonts w:ascii="Calibri" w:hAnsi="Calibri" w:cs="Calibri"/>
          <w:iCs/>
          <w:noProof/>
          <w:sz w:val="20"/>
        </w:rPr>
        <w:t xml:space="preserve">e </w:t>
      </w:r>
      <w:r w:rsidR="00E263BD">
        <w:rPr>
          <w:rFonts w:ascii="Calibri" w:hAnsi="Calibri" w:cs="Calibri"/>
          <w:iCs/>
          <w:noProof/>
          <w:sz w:val="20"/>
        </w:rPr>
        <w:t>the total cost of hospitalization for the whole sam</w:t>
      </w:r>
      <w:r w:rsidR="002B2EF4">
        <w:rPr>
          <w:rFonts w:ascii="Calibri" w:hAnsi="Calibri" w:cs="Calibri"/>
          <w:iCs/>
          <w:noProof/>
          <w:sz w:val="20"/>
        </w:rPr>
        <w:t>ple</w:t>
      </w:r>
    </w:p>
    <w:p w14:paraId="590C154B" w14:textId="77777777" w:rsidR="00B0215E" w:rsidRPr="004252D3" w:rsidRDefault="00B0215E" w:rsidP="002B2EF4">
      <w:pPr>
        <w:pStyle w:val="textbold"/>
        <w:spacing w:before="0" w:beforeAutospacing="0" w:after="0" w:afterAutospacing="0" w:line="360" w:lineRule="auto"/>
        <w:rPr>
          <w:rFonts w:ascii="Calibri" w:hAnsi="Calibri" w:cs="Calibri"/>
          <w:noProof/>
          <w:sz w:val="20"/>
        </w:rPr>
      </w:pPr>
    </w:p>
    <w:p w14:paraId="3F99BD55" w14:textId="77777777" w:rsidR="00876182" w:rsidRDefault="00876182" w:rsidP="00876182">
      <w:pPr>
        <w:pStyle w:val="textbold"/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noProof/>
          <w:sz w:val="20"/>
        </w:rPr>
      </w:pPr>
    </w:p>
    <w:p w14:paraId="08012C9D" w14:textId="77777777" w:rsidR="00EE7056" w:rsidRDefault="00EE7056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ind w:left="357" w:hanging="357"/>
        <w:jc w:val="both"/>
        <w:rPr>
          <w:rFonts w:ascii="Calibri" w:hAnsi="Calibri" w:cs="Calibri"/>
          <w:noProof/>
          <w:sz w:val="20"/>
        </w:rPr>
      </w:pPr>
      <w:r w:rsidRPr="004252D3">
        <w:rPr>
          <w:rFonts w:ascii="Calibri" w:hAnsi="Calibri" w:cs="Calibri"/>
          <w:noProof/>
          <w:sz w:val="20"/>
        </w:rPr>
        <w:t>Using COUN</w:t>
      </w:r>
      <w:r w:rsidR="00EE2BA1">
        <w:rPr>
          <w:rFonts w:ascii="Calibri" w:hAnsi="Calibri" w:cs="Calibri"/>
          <w:noProof/>
          <w:sz w:val="20"/>
        </w:rPr>
        <w:t>T</w:t>
      </w:r>
      <w:r w:rsidRPr="004252D3">
        <w:rPr>
          <w:rFonts w:ascii="Calibri" w:hAnsi="Calibri" w:cs="Calibri"/>
          <w:noProof/>
          <w:sz w:val="20"/>
        </w:rPr>
        <w:t xml:space="preserve">IF predefined function, create </w:t>
      </w:r>
      <w:r w:rsidR="00B0215E">
        <w:rPr>
          <w:rFonts w:ascii="Calibri" w:hAnsi="Calibri" w:cs="Calibri"/>
          <w:noProof/>
          <w:sz w:val="20"/>
        </w:rPr>
        <w:t>the</w:t>
      </w:r>
      <w:r w:rsidRPr="004252D3">
        <w:rPr>
          <w:rFonts w:ascii="Calibri" w:hAnsi="Calibri" w:cs="Calibri"/>
          <w:noProof/>
          <w:sz w:val="20"/>
        </w:rPr>
        <w:t xml:space="preserve"> frequency table for gender</w:t>
      </w:r>
    </w:p>
    <w:p w14:paraId="3019487F" w14:textId="77777777" w:rsidR="00B0215E" w:rsidRPr="004252D3" w:rsidRDefault="00B0215E" w:rsidP="00191F67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noProof/>
          <w:sz w:val="20"/>
        </w:rPr>
      </w:pPr>
    </w:p>
    <w:p w14:paraId="54FEF239" w14:textId="77777777" w:rsidR="00876182" w:rsidRDefault="00876182" w:rsidP="002B2EF4">
      <w:pPr>
        <w:pStyle w:val="textbold"/>
        <w:spacing w:before="0" w:beforeAutospacing="0" w:after="0" w:afterAutospacing="0" w:line="360" w:lineRule="auto"/>
        <w:jc w:val="both"/>
        <w:rPr>
          <w:rFonts w:ascii="Calibri" w:hAnsi="Calibri" w:cs="Calibri"/>
          <w:noProof/>
          <w:sz w:val="20"/>
        </w:rPr>
      </w:pPr>
    </w:p>
    <w:p w14:paraId="539F567D" w14:textId="77777777" w:rsidR="00710B61" w:rsidRPr="004252D3" w:rsidRDefault="00710B61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noProof/>
          <w:sz w:val="20"/>
        </w:rPr>
      </w:pPr>
      <w:r w:rsidRPr="004252D3">
        <w:rPr>
          <w:rFonts w:ascii="Calibri" w:hAnsi="Calibri" w:cs="Calibri"/>
          <w:noProof/>
          <w:sz w:val="20"/>
        </w:rPr>
        <w:t xml:space="preserve">Insert a new column named </w:t>
      </w:r>
      <w:r w:rsidRPr="00354C57">
        <w:rPr>
          <w:rFonts w:ascii="Calibri" w:hAnsi="Calibri" w:cs="Calibri"/>
          <w:i/>
          <w:noProof/>
          <w:sz w:val="20"/>
        </w:rPr>
        <w:t>Diabetes</w:t>
      </w:r>
      <w:r w:rsidRPr="004252D3">
        <w:rPr>
          <w:rFonts w:ascii="Calibri" w:hAnsi="Calibri" w:cs="Calibri"/>
          <w:noProof/>
          <w:sz w:val="20"/>
        </w:rPr>
        <w:t xml:space="preserve"> to the right of the column </w:t>
      </w:r>
      <w:r w:rsidRPr="00354C57">
        <w:rPr>
          <w:rFonts w:ascii="Calibri" w:hAnsi="Calibri" w:cs="Calibri"/>
          <w:i/>
          <w:noProof/>
          <w:sz w:val="20"/>
        </w:rPr>
        <w:t>Glycemia</w:t>
      </w:r>
      <w:r w:rsidRPr="004252D3">
        <w:rPr>
          <w:rFonts w:ascii="Calibri" w:hAnsi="Calibri" w:cs="Calibri"/>
          <w:noProof/>
          <w:sz w:val="20"/>
        </w:rPr>
        <w:t xml:space="preserve">. Display the Diabetes status of each patient using the following criterion: </w:t>
      </w:r>
    </w:p>
    <w:p w14:paraId="22C5D4D3" w14:textId="77777777" w:rsidR="00710B61" w:rsidRDefault="00710B61" w:rsidP="00CF399B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noProof/>
          <w:sz w:val="20"/>
        </w:rPr>
      </w:pPr>
      <w:r w:rsidRPr="004252D3">
        <w:rPr>
          <w:rFonts w:ascii="Calibri" w:hAnsi="Calibri" w:cs="Calibri"/>
          <w:noProof/>
          <w:sz w:val="20"/>
        </w:rPr>
        <w:t>A patient is considering to be with diabetes (yes in t</w:t>
      </w:r>
      <w:r w:rsidR="00CF399B" w:rsidRPr="004252D3">
        <w:rPr>
          <w:rFonts w:ascii="Calibri" w:hAnsi="Calibri" w:cs="Calibri"/>
          <w:noProof/>
          <w:sz w:val="20"/>
        </w:rPr>
        <w:t>he column) IF glycemia is &gt;=100</w:t>
      </w:r>
    </w:p>
    <w:p w14:paraId="1A826D35" w14:textId="77777777" w:rsidR="003A40AD" w:rsidRDefault="003A40AD" w:rsidP="003A40AD">
      <w:pPr>
        <w:pStyle w:val="textbold"/>
        <w:spacing w:before="0" w:beforeAutospacing="0" w:after="120" w:afterAutospacing="0"/>
        <w:jc w:val="both"/>
        <w:rPr>
          <w:rFonts w:ascii="Calibri" w:hAnsi="Calibri" w:cs="Calibri"/>
          <w:b/>
          <w:bCs/>
          <w:smallCaps/>
          <w:noProof/>
          <w:sz w:val="28"/>
          <w:szCs w:val="28"/>
        </w:rPr>
      </w:pPr>
    </w:p>
    <w:p w14:paraId="18A459D5" w14:textId="77777777" w:rsidR="003A40AD" w:rsidRPr="004252D3" w:rsidRDefault="003A40AD" w:rsidP="003A40AD">
      <w:pPr>
        <w:pStyle w:val="textbold"/>
        <w:spacing w:before="0" w:beforeAutospacing="0" w:after="120" w:afterAutospacing="0"/>
        <w:jc w:val="both"/>
        <w:rPr>
          <w:rFonts w:ascii="Calibri" w:hAnsi="Calibri" w:cs="Calibri"/>
          <w:b/>
          <w:bCs/>
          <w:smallCaps/>
          <w:noProof/>
          <w:sz w:val="28"/>
          <w:szCs w:val="28"/>
        </w:rPr>
      </w:pPr>
      <w:r>
        <w:rPr>
          <w:rFonts w:ascii="Calibri" w:hAnsi="Calibri" w:cs="Calibri"/>
          <w:b/>
          <w:bCs/>
          <w:smallCaps/>
          <w:noProof/>
          <w:sz w:val="28"/>
          <w:szCs w:val="28"/>
        </w:rPr>
        <w:t xml:space="preserve">Exercise </w:t>
      </w:r>
      <w:r w:rsidR="00130EC8">
        <w:rPr>
          <w:rFonts w:ascii="Calibri" w:hAnsi="Calibri" w:cs="Calibri"/>
          <w:b/>
          <w:bCs/>
          <w:smallCaps/>
          <w:noProof/>
          <w:sz w:val="28"/>
          <w:szCs w:val="28"/>
        </w:rPr>
        <w:t>3</w:t>
      </w:r>
    </w:p>
    <w:p w14:paraId="7416F01B" w14:textId="77777777" w:rsidR="003A40AD" w:rsidRPr="004252D3" w:rsidRDefault="003A40AD" w:rsidP="003A40AD">
      <w:pPr>
        <w:pStyle w:val="textbold"/>
        <w:numPr>
          <w:ilvl w:val="0"/>
          <w:numId w:val="31"/>
        </w:numPr>
        <w:spacing w:before="0" w:beforeAutospacing="0" w:after="0" w:afterAutospacing="0" w:line="360" w:lineRule="auto"/>
        <w:jc w:val="both"/>
        <w:rPr>
          <w:rFonts w:ascii="Calibri" w:hAnsi="Calibri" w:cs="Calibri"/>
          <w:noProof/>
          <w:sz w:val="20"/>
        </w:rPr>
      </w:pPr>
      <w:r w:rsidRPr="004252D3">
        <w:rPr>
          <w:rFonts w:ascii="Calibri" w:hAnsi="Calibri" w:cs="Calibri"/>
          <w:noProof/>
          <w:sz w:val="20"/>
        </w:rPr>
        <w:t xml:space="preserve">Create a new Workbook named </w:t>
      </w:r>
      <w:r>
        <w:rPr>
          <w:rFonts w:ascii="Calibri" w:hAnsi="Calibri" w:cs="Calibri"/>
          <w:b/>
          <w:i/>
          <w:iCs/>
          <w:noProof/>
          <w:sz w:val="20"/>
        </w:rPr>
        <w:t>Risk</w:t>
      </w:r>
      <w:r w:rsidRPr="004252D3">
        <w:rPr>
          <w:rFonts w:ascii="Calibri" w:hAnsi="Calibri" w:cs="Calibri"/>
          <w:b/>
          <w:i/>
          <w:iCs/>
          <w:noProof/>
          <w:sz w:val="20"/>
        </w:rPr>
        <w:t>.xlsx</w:t>
      </w:r>
      <w:r w:rsidRPr="004252D3">
        <w:rPr>
          <w:rFonts w:ascii="Calibri" w:hAnsi="Calibri" w:cs="Calibri"/>
          <w:noProof/>
          <w:sz w:val="20"/>
        </w:rPr>
        <w:t>.</w:t>
      </w:r>
    </w:p>
    <w:p w14:paraId="2F0630B3" w14:textId="77777777" w:rsidR="003A40AD" w:rsidRPr="004252D3" w:rsidRDefault="003A40AD" w:rsidP="003A40AD">
      <w:pPr>
        <w:pStyle w:val="textbold"/>
        <w:numPr>
          <w:ilvl w:val="0"/>
          <w:numId w:val="31"/>
        </w:numPr>
        <w:spacing w:before="0" w:beforeAutospacing="0" w:after="0" w:afterAutospacing="0" w:line="360" w:lineRule="auto"/>
        <w:jc w:val="both"/>
        <w:rPr>
          <w:rFonts w:ascii="Calibri" w:hAnsi="Calibri" w:cs="Calibri"/>
          <w:noProof/>
          <w:sz w:val="20"/>
        </w:rPr>
      </w:pPr>
      <w:r w:rsidRPr="004252D3">
        <w:rPr>
          <w:rFonts w:ascii="Calibri" w:hAnsi="Calibri" w:cs="Calibri"/>
          <w:noProof/>
          <w:sz w:val="20"/>
        </w:rPr>
        <w:t xml:space="preserve">Copy the following data in Sheet 1 </w:t>
      </w:r>
      <w:r>
        <w:rPr>
          <w:rFonts w:ascii="Calibri" w:hAnsi="Calibri" w:cs="Calibri"/>
          <w:noProof/>
          <w:sz w:val="20"/>
        </w:rPr>
        <w:t xml:space="preserve">of the workbook </w:t>
      </w:r>
      <w:r w:rsidRPr="00876182">
        <w:rPr>
          <w:rFonts w:ascii="Calibri" w:hAnsi="Calibri" w:cs="Calibri"/>
          <w:b/>
          <w:i/>
          <w:noProof/>
          <w:sz w:val="20"/>
        </w:rPr>
        <w:t>Risk.xlsx</w:t>
      </w:r>
      <w:r>
        <w:rPr>
          <w:rFonts w:ascii="Calibri" w:hAnsi="Calibri" w:cs="Calibri"/>
          <w:noProof/>
          <w:sz w:val="20"/>
        </w:rPr>
        <w:t xml:space="preserve"> </w:t>
      </w:r>
      <w:r w:rsidRPr="004252D3">
        <w:rPr>
          <w:rFonts w:ascii="Calibri" w:hAnsi="Calibri" w:cs="Calibri"/>
          <w:noProof/>
          <w:sz w:val="20"/>
        </w:rPr>
        <w:t xml:space="preserve">and rename the sheet as </w:t>
      </w:r>
      <w:r w:rsidRPr="00876182">
        <w:rPr>
          <w:rFonts w:ascii="Calibri" w:hAnsi="Calibri" w:cs="Calibri"/>
          <w:i/>
          <w:noProof/>
          <w:sz w:val="20"/>
        </w:rPr>
        <w:t>Data</w:t>
      </w:r>
      <w:r w:rsidRPr="004252D3">
        <w:rPr>
          <w:rFonts w:ascii="Calibri" w:hAnsi="Calibri" w:cs="Calibri"/>
          <w:noProof/>
          <w:sz w:val="20"/>
        </w:rPr>
        <w:t>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1"/>
        <w:gridCol w:w="917"/>
        <w:gridCol w:w="851"/>
        <w:gridCol w:w="850"/>
        <w:gridCol w:w="1165"/>
        <w:gridCol w:w="977"/>
        <w:gridCol w:w="876"/>
      </w:tblGrid>
      <w:tr w:rsidR="003A40AD" w:rsidRPr="004252D3" w14:paraId="1ED87ED7" w14:textId="77777777" w:rsidTr="00B2429F">
        <w:trPr>
          <w:trHeight w:val="5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</w:tcPr>
          <w:p w14:paraId="1B87044B" w14:textId="77777777" w:rsidR="003A40AD" w:rsidRPr="004252D3" w:rsidRDefault="003A40AD" w:rsidP="00B2429F">
            <w:pPr>
              <w:jc w:val="center"/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>Gender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</w:tcPr>
          <w:p w14:paraId="25BC6CBE" w14:textId="77777777" w:rsidR="003A40AD" w:rsidRPr="004252D3" w:rsidRDefault="003A40AD" w:rsidP="00B2429F">
            <w:pPr>
              <w:jc w:val="center"/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>Age (Years)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</w:tcPr>
          <w:p w14:paraId="48A4710A" w14:textId="77777777" w:rsidR="003A40AD" w:rsidRPr="004252D3" w:rsidRDefault="003A40AD" w:rsidP="00B2429F">
            <w:pPr>
              <w:jc w:val="center"/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>Height (</w:t>
            </w:r>
            <w:r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>c</w:t>
            </w:r>
            <w:r w:rsidRPr="004252D3"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>m)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</w:tcPr>
          <w:p w14:paraId="6791796D" w14:textId="77777777" w:rsidR="003A40AD" w:rsidRPr="004252D3" w:rsidRDefault="003A40AD" w:rsidP="00B2429F">
            <w:pPr>
              <w:jc w:val="center"/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>Weight (kg)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</w:tcPr>
          <w:p w14:paraId="52EC40E9" w14:textId="77777777" w:rsidR="003A40AD" w:rsidRPr="004252D3" w:rsidRDefault="003A40AD" w:rsidP="00B2429F">
            <w:pPr>
              <w:jc w:val="center"/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>Cholesterol</w:t>
            </w:r>
            <w:r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Pr="004252D3"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>(mg/dL)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</w:tcPr>
          <w:p w14:paraId="4C82FD37" w14:textId="77777777" w:rsidR="003A40AD" w:rsidRPr="004252D3" w:rsidRDefault="003A40AD" w:rsidP="00B2429F">
            <w:pPr>
              <w:jc w:val="center"/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>HDL</w:t>
            </w:r>
            <w:r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Pr="004252D3"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>(mg/dL)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</w:tcPr>
          <w:p w14:paraId="58390743" w14:textId="77777777" w:rsidR="003A40AD" w:rsidRPr="004252D3" w:rsidRDefault="003A40AD" w:rsidP="00B2429F">
            <w:pPr>
              <w:jc w:val="center"/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>TG</w:t>
            </w:r>
            <w:r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Pr="004252D3"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</w:rPr>
              <w:t>(mg/dL)</w:t>
            </w:r>
          </w:p>
        </w:tc>
      </w:tr>
      <w:tr w:rsidR="003A40AD" w:rsidRPr="004252D3" w14:paraId="1F99A1FE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86CE5A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A74124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7AD20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D8291E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AE1DD2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140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BAC46C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0E59D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58</w:t>
            </w:r>
          </w:p>
        </w:tc>
      </w:tr>
      <w:tr w:rsidR="003A40AD" w:rsidRPr="004252D3" w14:paraId="1D85B83C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E83DC0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F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95DC9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C9800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9FF73E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DCC4B1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122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72727F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9F54D2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38</w:t>
            </w:r>
          </w:p>
        </w:tc>
      </w:tr>
      <w:tr w:rsidR="003A40AD" w:rsidRPr="004252D3" w14:paraId="63911DD8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F99543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DFFF6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563157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AFBA6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8F25E4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166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AD43D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1068C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83</w:t>
            </w:r>
          </w:p>
        </w:tc>
      </w:tr>
      <w:tr w:rsidR="003A40AD" w:rsidRPr="004252D3" w14:paraId="487BB634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32E02D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CF1017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A911D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1ECDAE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C5853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105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949C9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48589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78</w:t>
            </w:r>
          </w:p>
        </w:tc>
      </w:tr>
      <w:tr w:rsidR="003A40AD" w:rsidRPr="004252D3" w14:paraId="594ADE36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09D3D0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0FB41F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7DCFC5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88F7C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C55680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119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426CC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A11FB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29</w:t>
            </w:r>
          </w:p>
        </w:tc>
      </w:tr>
      <w:tr w:rsidR="003A40AD" w:rsidRPr="004252D3" w14:paraId="786F59EE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3BADF0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C8E62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EEFEF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8795B7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876AEA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232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1D8040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CE1103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65</w:t>
            </w:r>
          </w:p>
        </w:tc>
      </w:tr>
      <w:tr w:rsidR="003A40AD" w:rsidRPr="004252D3" w14:paraId="4C3307CA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DA085A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F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7F5F80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7FA68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24CB55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995591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164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7485C6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3CDE90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69</w:t>
            </w:r>
          </w:p>
        </w:tc>
      </w:tr>
      <w:tr w:rsidR="003A40AD" w:rsidRPr="004252D3" w14:paraId="79DA3C4F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BEA32D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86EA8A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E066E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D8A3A7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B218C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128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12D691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BE694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50</w:t>
            </w:r>
          </w:p>
        </w:tc>
      </w:tr>
      <w:tr w:rsidR="003A40AD" w:rsidRPr="004252D3" w14:paraId="04CE8FD0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488947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735E5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6B6882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9526A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F8D64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148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41DE3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F72EE2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57</w:t>
            </w:r>
          </w:p>
        </w:tc>
      </w:tr>
      <w:tr w:rsidR="003A40AD" w:rsidRPr="004252D3" w14:paraId="5E2081E6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6FCDD9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38A28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C0AED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009A85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349212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223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48765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5AF2C7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86</w:t>
            </w:r>
          </w:p>
        </w:tc>
      </w:tr>
      <w:tr w:rsidR="003A40AD" w:rsidRPr="004252D3" w14:paraId="4059D299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244AF2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5BD917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A42384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F368D4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0959D1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181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C787BC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AF04D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65</w:t>
            </w:r>
          </w:p>
        </w:tc>
      </w:tr>
      <w:tr w:rsidR="003A40AD" w:rsidRPr="004252D3" w14:paraId="3056DD05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F10249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F1880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FC68C1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4BA9C1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BC0B7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130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115AA0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CEB086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85</w:t>
            </w:r>
          </w:p>
        </w:tc>
      </w:tr>
      <w:tr w:rsidR="003A40AD" w:rsidRPr="004252D3" w14:paraId="3067FA1D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69E894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0C2E7C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603825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6A8E7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9A6801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149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94D024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01F6DA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49</w:t>
            </w:r>
          </w:p>
        </w:tc>
      </w:tr>
      <w:tr w:rsidR="003A40AD" w:rsidRPr="004252D3" w14:paraId="5F21EF05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F2FA1C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71DA44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CF313A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065B3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6A3F9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111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169392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280A5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195</w:t>
            </w:r>
          </w:p>
        </w:tc>
      </w:tr>
      <w:tr w:rsidR="003A40AD" w:rsidRPr="004252D3" w14:paraId="587309A7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B78DF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B8C5A0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8250F6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68ABEF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98BD01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191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97864A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077DD4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44</w:t>
            </w:r>
          </w:p>
        </w:tc>
      </w:tr>
      <w:tr w:rsidR="003A40AD" w:rsidRPr="004252D3" w14:paraId="292E1840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462B20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F15433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37FFBE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5B065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0F5494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153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2CA035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0B0792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46</w:t>
            </w:r>
          </w:p>
        </w:tc>
      </w:tr>
      <w:tr w:rsidR="003A40AD" w:rsidRPr="004252D3" w14:paraId="7454E40C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65092B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1DA020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949583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388AA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2CB84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212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A68D2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81F9B1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175</w:t>
            </w:r>
          </w:p>
        </w:tc>
      </w:tr>
      <w:tr w:rsidR="003A40AD" w:rsidRPr="004252D3" w14:paraId="58D698A1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BD9E29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F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698A33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E79162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C121AF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36228C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178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824F6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EAB84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61</w:t>
            </w:r>
          </w:p>
        </w:tc>
      </w:tr>
      <w:tr w:rsidR="003A40AD" w:rsidRPr="004252D3" w14:paraId="18D72875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AA42BD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CF15DE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86AAE1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5673A6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9F6F16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130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75794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BA9447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82</w:t>
            </w:r>
          </w:p>
        </w:tc>
      </w:tr>
      <w:tr w:rsidR="003A40AD" w:rsidRPr="004252D3" w14:paraId="22301F3D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37E0FB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BEB3CF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04CFA2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9E65FA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BADF6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395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19DD2C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46978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82</w:t>
            </w:r>
          </w:p>
        </w:tc>
      </w:tr>
      <w:tr w:rsidR="003A40AD" w:rsidRPr="004252D3" w14:paraId="4980A1C9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2B310B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052A3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317B2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4EC56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F82E1A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180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0D76F0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98805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69</w:t>
            </w:r>
          </w:p>
        </w:tc>
      </w:tr>
      <w:tr w:rsidR="003A40AD" w:rsidRPr="004252D3" w14:paraId="0A3E56EB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CB727C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F3F06A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5AE58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244FC6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152FB5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165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D3DEE3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1A83C7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58</w:t>
            </w:r>
          </w:p>
        </w:tc>
      </w:tr>
      <w:tr w:rsidR="003A40AD" w:rsidRPr="004252D3" w14:paraId="4786546F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91EF6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456F93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D63AAF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963514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7EEA2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162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9A23F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02410C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78</w:t>
            </w:r>
          </w:p>
        </w:tc>
      </w:tr>
      <w:tr w:rsidR="003A40AD" w:rsidRPr="004252D3" w14:paraId="1F5F8500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61EF75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2C19C5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E5723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5C2F34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8BBBB3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158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ACABC0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45C9E7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132</w:t>
            </w:r>
          </w:p>
        </w:tc>
      </w:tr>
      <w:tr w:rsidR="003A40AD" w:rsidRPr="004252D3" w14:paraId="0FB8A832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7E21ED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E83B2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32B1B1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D7C1AC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2DAC51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178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38682F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0194DD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83</w:t>
            </w:r>
          </w:p>
        </w:tc>
      </w:tr>
      <w:tr w:rsidR="003A40AD" w:rsidRPr="004252D3" w14:paraId="105BD0DA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94BB3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79DB14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D6924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B6FCD1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0DD942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183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54923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7A2EA1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45</w:t>
            </w:r>
          </w:p>
        </w:tc>
      </w:tr>
      <w:tr w:rsidR="003A40AD" w:rsidRPr="004252D3" w14:paraId="5EF97CE7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67F711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7DFFAD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C641AC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</w:t>
            </w: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D25BAC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139673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167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7F7FC3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552857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81</w:t>
            </w:r>
          </w:p>
        </w:tc>
      </w:tr>
      <w:tr w:rsidR="003A40AD" w:rsidRPr="004252D3" w14:paraId="70BEAE03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3987F4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F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2173E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686412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D3E9BE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B0ABE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158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980A5E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28ED7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53</w:t>
            </w:r>
          </w:p>
        </w:tc>
      </w:tr>
      <w:tr w:rsidR="003A40AD" w:rsidRPr="004252D3" w14:paraId="15420967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26961C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F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59951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B9D39F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F8580D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47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56A3AB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181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D1B2C3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39BF0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37</w:t>
            </w:r>
          </w:p>
        </w:tc>
      </w:tr>
      <w:tr w:rsidR="003A40AD" w:rsidRPr="004252D3" w14:paraId="557EBA08" w14:textId="77777777" w:rsidTr="00B2429F">
        <w:trPr>
          <w:trHeight w:val="5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6F6546" w14:textId="77777777" w:rsidR="003A40AD" w:rsidRPr="004252D3" w:rsidRDefault="003A40AD" w:rsidP="00B2429F">
            <w:pP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F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8CF264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3BB680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</w:t>
            </w: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D533F9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38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37D1BE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149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762A48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40F835" w14:textId="77777777" w:rsidR="003A40AD" w:rsidRPr="004252D3" w:rsidRDefault="003A40AD" w:rsidP="00B2429F">
            <w:pPr>
              <w:jc w:val="right"/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</w:pPr>
            <w:r w:rsidRPr="004252D3">
              <w:rPr>
                <w:rFonts w:ascii="Calibri" w:hAnsi="Calibri" w:cs="Calibri"/>
                <w:noProof/>
                <w:color w:val="000000"/>
                <w:sz w:val="20"/>
                <w:szCs w:val="20"/>
              </w:rPr>
              <w:t>71</w:t>
            </w:r>
          </w:p>
        </w:tc>
      </w:tr>
    </w:tbl>
    <w:p w14:paraId="79B3A842" w14:textId="77777777" w:rsidR="003A40AD" w:rsidRPr="004252D3" w:rsidRDefault="003A40AD" w:rsidP="003A40AD">
      <w:pPr>
        <w:pStyle w:val="textbold"/>
        <w:spacing w:before="0" w:beforeAutospacing="0" w:after="0" w:afterAutospacing="0"/>
        <w:ind w:left="360"/>
        <w:jc w:val="both"/>
        <w:rPr>
          <w:rFonts w:ascii="Calibri" w:hAnsi="Calibri" w:cs="Calibri"/>
          <w:noProof/>
          <w:sz w:val="20"/>
        </w:rPr>
      </w:pPr>
    </w:p>
    <w:p w14:paraId="7C4AE6A1" w14:textId="77777777" w:rsidR="003A40AD" w:rsidRPr="004252D3" w:rsidRDefault="003A40AD" w:rsidP="003A40AD">
      <w:pPr>
        <w:pStyle w:val="textbold"/>
        <w:numPr>
          <w:ilvl w:val="0"/>
          <w:numId w:val="31"/>
        </w:numPr>
        <w:spacing w:before="0" w:beforeAutospacing="0" w:after="0" w:afterAutospacing="0" w:line="360" w:lineRule="auto"/>
        <w:jc w:val="both"/>
        <w:rPr>
          <w:rFonts w:ascii="Calibri" w:hAnsi="Calibri" w:cs="Calibri"/>
          <w:noProof/>
          <w:sz w:val="20"/>
        </w:rPr>
      </w:pPr>
      <w:r w:rsidRPr="004252D3">
        <w:rPr>
          <w:rFonts w:ascii="Calibri" w:hAnsi="Calibri" w:cs="Calibri"/>
          <w:noProof/>
          <w:sz w:val="20"/>
        </w:rPr>
        <w:t>Insert a new column to the right of the Weight column called PI (Ponderal Index, first proposed by Rohrer 1921 as "Corpulence Index" [</w:t>
      </w:r>
      <w:r w:rsidRPr="004252D3">
        <w:rPr>
          <w:rFonts w:ascii="Calibri" w:hAnsi="Calibri" w:cs="Calibri"/>
          <w:noProof/>
          <w:color w:val="0070C0"/>
          <w:sz w:val="20"/>
        </w:rPr>
        <w:t>Rohrer F. Der Index der Körperfülle als Maß des Ernährungszustandes. Münchner Med Wschr 1921;68:580-582.</w:t>
      </w:r>
      <w:r w:rsidRPr="004252D3">
        <w:rPr>
          <w:rFonts w:ascii="Calibri" w:hAnsi="Calibri" w:cs="Calibri"/>
          <w:noProof/>
          <w:sz w:val="20"/>
        </w:rPr>
        <w:t>]. Calculate for each subject the ponderal index using the following formula:</w:t>
      </w:r>
    </w:p>
    <w:p w14:paraId="607EBC07" w14:textId="32F5B3E1" w:rsidR="003A40AD" w:rsidRPr="004252D3" w:rsidRDefault="003A40AD" w:rsidP="003A40AD">
      <w:pPr>
        <w:pStyle w:val="textbold"/>
        <w:spacing w:before="0" w:beforeAutospacing="0" w:after="0" w:afterAutospacing="0" w:line="360" w:lineRule="auto"/>
        <w:ind w:left="360"/>
        <w:jc w:val="center"/>
        <w:rPr>
          <w:rFonts w:ascii="Calibri" w:hAnsi="Calibri" w:cs="Calibri"/>
          <w:noProof/>
          <w:sz w:val="20"/>
        </w:rPr>
      </w:pPr>
      <w:r w:rsidRPr="004252D3">
        <w:rPr>
          <w:rFonts w:ascii="Calibri" w:hAnsi="Calibri" w:cs="Calibri"/>
          <w:noProof/>
          <w:sz w:val="20"/>
        </w:rPr>
        <w:t>PI = weight (kg)/</w:t>
      </w:r>
      <w:r w:rsidR="00C85388">
        <w:rPr>
          <w:rFonts w:ascii="Calibri" w:hAnsi="Calibri" w:cs="Calibri"/>
          <w:noProof/>
          <w:sz w:val="20"/>
        </w:rPr>
        <w:t>[</w:t>
      </w:r>
      <w:r w:rsidRPr="004252D3">
        <w:rPr>
          <w:rFonts w:ascii="Calibri" w:hAnsi="Calibri" w:cs="Calibri"/>
          <w:noProof/>
          <w:sz w:val="20"/>
        </w:rPr>
        <w:t>height (m</w:t>
      </w:r>
      <w:r w:rsidR="00C85388">
        <w:rPr>
          <w:rFonts w:ascii="Calibri" w:hAnsi="Calibri" w:cs="Calibri"/>
          <w:noProof/>
          <w:sz w:val="20"/>
        </w:rPr>
        <w:t>)]</w:t>
      </w:r>
      <w:r w:rsidRPr="004252D3">
        <w:rPr>
          <w:rFonts w:ascii="Calibri" w:hAnsi="Calibri" w:cs="Calibri"/>
          <w:noProof/>
          <w:sz w:val="20"/>
          <w:vertAlign w:val="superscript"/>
        </w:rPr>
        <w:t>3</w:t>
      </w:r>
    </w:p>
    <w:p w14:paraId="79003706" w14:textId="77777777" w:rsidR="003A40AD" w:rsidRDefault="003A40AD" w:rsidP="003A40AD">
      <w:pPr>
        <w:pStyle w:val="textbold"/>
        <w:spacing w:before="0" w:beforeAutospacing="0" w:after="0" w:afterAutospacing="0" w:line="360" w:lineRule="auto"/>
        <w:ind w:left="360"/>
        <w:jc w:val="both"/>
        <w:rPr>
          <w:rFonts w:ascii="Calibri" w:hAnsi="Calibri" w:cs="Calibri"/>
          <w:b/>
          <w:noProof/>
          <w:color w:val="C00000"/>
          <w:sz w:val="20"/>
        </w:rPr>
      </w:pPr>
      <w:r w:rsidRPr="003E51F1">
        <w:rPr>
          <w:rFonts w:ascii="Calibri" w:hAnsi="Calibri" w:cs="Calibri"/>
          <w:b/>
          <w:noProof/>
          <w:color w:val="C00000"/>
          <w:sz w:val="20"/>
        </w:rPr>
        <w:t>Pay attention to the units of measurements!!!</w:t>
      </w:r>
    </w:p>
    <w:p w14:paraId="184BE342" w14:textId="77777777" w:rsidR="007D7389" w:rsidRPr="00F02D05" w:rsidRDefault="007D7389" w:rsidP="007D7389">
      <w:pPr>
        <w:pStyle w:val="textbold"/>
        <w:spacing w:before="0" w:beforeAutospacing="0" w:after="0" w:afterAutospacing="0" w:line="360" w:lineRule="auto"/>
        <w:ind w:left="360"/>
        <w:jc w:val="both"/>
        <w:rPr>
          <w:rFonts w:ascii="Calibri" w:hAnsi="Calibri" w:cs="Calibri"/>
          <w:noProof/>
          <w:color w:val="000000" w:themeColor="text1"/>
          <w:sz w:val="20"/>
        </w:rPr>
      </w:pPr>
      <w:r w:rsidRPr="00F02D05">
        <w:rPr>
          <w:rFonts w:ascii="Calibri" w:hAnsi="Calibri" w:cs="Calibri"/>
          <w:noProof/>
          <w:color w:val="000000" w:themeColor="text1"/>
          <w:sz w:val="20"/>
        </w:rPr>
        <w:t xml:space="preserve">Check your result: </w:t>
      </w:r>
    </w:p>
    <w:p w14:paraId="325A1B0B" w14:textId="77777777" w:rsidR="007D7389" w:rsidRPr="003E51F1" w:rsidRDefault="007D7389" w:rsidP="007D7389">
      <w:pPr>
        <w:pStyle w:val="textbold"/>
        <w:spacing w:before="0" w:beforeAutospacing="0" w:after="0" w:afterAutospacing="0" w:line="360" w:lineRule="auto"/>
        <w:ind w:left="360"/>
        <w:jc w:val="both"/>
        <w:rPr>
          <w:rFonts w:ascii="Calibri" w:hAnsi="Calibri" w:cs="Calibri"/>
          <w:b/>
          <w:noProof/>
          <w:color w:val="C00000"/>
          <w:sz w:val="20"/>
        </w:rPr>
      </w:pPr>
      <w:r w:rsidRPr="00F02D05">
        <w:rPr>
          <w:rFonts w:ascii="Calibri" w:hAnsi="Calibri" w:cs="Calibri"/>
          <w:b/>
          <w:noProof/>
          <w:color w:val="C00000"/>
          <w:sz w:val="20"/>
        </w:rPr>
        <w:drawing>
          <wp:inline distT="0" distB="0" distL="0" distR="0" wp14:anchorId="5612A400" wp14:editId="242A896A">
            <wp:extent cx="1992630" cy="1084580"/>
            <wp:effectExtent l="0" t="0" r="762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C3416" w14:textId="77777777" w:rsidR="007D7389" w:rsidRPr="003E51F1" w:rsidRDefault="007D7389" w:rsidP="003A40AD">
      <w:pPr>
        <w:pStyle w:val="textbold"/>
        <w:spacing w:before="0" w:beforeAutospacing="0" w:after="0" w:afterAutospacing="0" w:line="360" w:lineRule="auto"/>
        <w:ind w:left="360"/>
        <w:jc w:val="both"/>
        <w:rPr>
          <w:rFonts w:ascii="Calibri" w:hAnsi="Calibri" w:cs="Calibri"/>
          <w:b/>
          <w:noProof/>
          <w:color w:val="C00000"/>
          <w:sz w:val="20"/>
        </w:rPr>
      </w:pPr>
    </w:p>
    <w:p w14:paraId="45F70795" w14:textId="77777777" w:rsidR="003A40AD" w:rsidRPr="004252D3" w:rsidRDefault="003A40AD" w:rsidP="003A40AD">
      <w:pPr>
        <w:pStyle w:val="textbold"/>
        <w:numPr>
          <w:ilvl w:val="0"/>
          <w:numId w:val="31"/>
        </w:numPr>
        <w:spacing w:before="0" w:beforeAutospacing="0" w:after="0" w:afterAutospacing="0" w:line="360" w:lineRule="auto"/>
        <w:jc w:val="both"/>
        <w:rPr>
          <w:rFonts w:ascii="Calibri" w:hAnsi="Calibri" w:cs="Calibri"/>
          <w:noProof/>
          <w:sz w:val="20"/>
        </w:rPr>
      </w:pPr>
      <w:r w:rsidRPr="004252D3">
        <w:rPr>
          <w:rFonts w:ascii="Calibri" w:hAnsi="Calibri" w:cs="Calibri"/>
          <w:noProof/>
          <w:sz w:val="20"/>
        </w:rPr>
        <w:t xml:space="preserve">Insert a new column to the right of the </w:t>
      </w:r>
      <w:r w:rsidRPr="00876182">
        <w:rPr>
          <w:rFonts w:ascii="Calibri" w:hAnsi="Calibri" w:cs="Calibri"/>
          <w:i/>
          <w:noProof/>
          <w:sz w:val="20"/>
        </w:rPr>
        <w:t>Cholestorol</w:t>
      </w:r>
      <w:r w:rsidRPr="004252D3">
        <w:rPr>
          <w:rFonts w:ascii="Calibri" w:hAnsi="Calibri" w:cs="Calibri"/>
          <w:noProof/>
          <w:sz w:val="20"/>
        </w:rPr>
        <w:t xml:space="preserve"> column and named it </w:t>
      </w:r>
      <w:r w:rsidRPr="00876182">
        <w:rPr>
          <w:rFonts w:ascii="Calibri" w:hAnsi="Calibri" w:cs="Calibri"/>
          <w:i/>
          <w:noProof/>
          <w:sz w:val="20"/>
        </w:rPr>
        <w:t>Hypercholesterolemia</w:t>
      </w:r>
      <w:r w:rsidRPr="004252D3">
        <w:rPr>
          <w:rFonts w:ascii="Calibri" w:hAnsi="Calibri" w:cs="Calibri"/>
          <w:noProof/>
          <w:sz w:val="20"/>
        </w:rPr>
        <w:t xml:space="preserve">. Using an </w:t>
      </w:r>
      <w:r w:rsidRPr="00876182">
        <w:rPr>
          <w:rFonts w:ascii="Calibri" w:hAnsi="Calibri" w:cs="Calibri"/>
          <w:b/>
          <w:noProof/>
          <w:sz w:val="20"/>
        </w:rPr>
        <w:t>IF</w:t>
      </w:r>
      <w:r w:rsidRPr="004252D3">
        <w:rPr>
          <w:rFonts w:ascii="Calibri" w:hAnsi="Calibri" w:cs="Calibri"/>
          <w:noProof/>
          <w:sz w:val="20"/>
        </w:rPr>
        <w:t xml:space="preserve"> function and the following criterion, display for each subject the hypercholesterolemia status (as Yes/No):</w:t>
      </w:r>
    </w:p>
    <w:p w14:paraId="30EAC5EF" w14:textId="77777777" w:rsidR="003A40AD" w:rsidRPr="004252D3" w:rsidRDefault="003A40AD" w:rsidP="003A40AD">
      <w:pPr>
        <w:pStyle w:val="textbold"/>
        <w:spacing w:before="0" w:beforeAutospacing="0" w:after="0" w:afterAutospacing="0" w:line="360" w:lineRule="auto"/>
        <w:ind w:left="360"/>
        <w:jc w:val="center"/>
        <w:rPr>
          <w:rFonts w:ascii="Calibri" w:hAnsi="Calibri" w:cs="Calibri"/>
          <w:noProof/>
          <w:sz w:val="20"/>
        </w:rPr>
      </w:pPr>
      <w:r w:rsidRPr="004252D3">
        <w:rPr>
          <w:rFonts w:ascii="Calibri" w:hAnsi="Calibri" w:cs="Calibri"/>
          <w:noProof/>
          <w:sz w:val="20"/>
        </w:rPr>
        <w:t>A subject is considered to have hypercholesterolemia if the value of cholesterol is higher or equal to 200 mg/dL</w:t>
      </w:r>
    </w:p>
    <w:p w14:paraId="39B81D65" w14:textId="77777777" w:rsidR="003A40AD" w:rsidRDefault="003A40AD" w:rsidP="003A40AD">
      <w:pPr>
        <w:pStyle w:val="textbold"/>
        <w:spacing w:before="0" w:beforeAutospacing="0" w:after="0" w:afterAutospacing="0" w:line="360" w:lineRule="auto"/>
        <w:ind w:left="357"/>
        <w:rPr>
          <w:rFonts w:ascii="Calibri" w:hAnsi="Calibri" w:cs="Calibri"/>
          <w:noProof/>
          <w:sz w:val="20"/>
        </w:rPr>
      </w:pPr>
    </w:p>
    <w:sectPr w:rsidR="003A40AD" w:rsidSect="00362E25">
      <w:headerReference w:type="default" r:id="rId11"/>
      <w:footerReference w:type="even" r:id="rId12"/>
      <w:footerReference w:type="default" r:id="rId13"/>
      <w:pgSz w:w="11907" w:h="16840" w:code="9"/>
      <w:pgMar w:top="1134" w:right="1134" w:bottom="1134" w:left="1134" w:header="709" w:footer="709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79E97" w14:textId="77777777" w:rsidR="0039467B" w:rsidRDefault="0039467B">
      <w:r>
        <w:separator/>
      </w:r>
    </w:p>
  </w:endnote>
  <w:endnote w:type="continuationSeparator" w:id="0">
    <w:p w14:paraId="5EE78310" w14:textId="77777777" w:rsidR="0039467B" w:rsidRDefault="00394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1655" w14:textId="77777777" w:rsidR="00AE7AD0" w:rsidRDefault="00AE7AD0" w:rsidP="00DB6F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CBFB2EA" w14:textId="77777777" w:rsidR="00AE7AD0" w:rsidRDefault="00AE7AD0" w:rsidP="007C5D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29B06" w14:textId="77777777" w:rsidR="00AE7AD0" w:rsidRPr="00A25C82" w:rsidRDefault="00AE7AD0" w:rsidP="00CB34FD">
    <w:pPr>
      <w:pStyle w:val="Footer"/>
      <w:framePr w:wrap="around" w:vAnchor="text" w:hAnchor="margin" w:xAlign="center" w:y="1"/>
      <w:rPr>
        <w:rStyle w:val="PageNumber"/>
        <w:rFonts w:ascii="Calibri" w:hAnsi="Calibri" w:cs="Calibri"/>
        <w:b/>
        <w:sz w:val="16"/>
        <w:szCs w:val="16"/>
      </w:rPr>
    </w:pPr>
    <w:r w:rsidRPr="00A25C82">
      <w:rPr>
        <w:rStyle w:val="PageNumber"/>
        <w:rFonts w:ascii="Calibri" w:hAnsi="Calibri" w:cs="Calibri"/>
        <w:b/>
        <w:sz w:val="16"/>
        <w:szCs w:val="16"/>
      </w:rPr>
      <w:fldChar w:fldCharType="begin"/>
    </w:r>
    <w:r w:rsidRPr="00A25C82">
      <w:rPr>
        <w:rStyle w:val="PageNumber"/>
        <w:rFonts w:ascii="Calibri" w:hAnsi="Calibri" w:cs="Calibri"/>
        <w:b/>
        <w:sz w:val="16"/>
        <w:szCs w:val="16"/>
      </w:rPr>
      <w:instrText xml:space="preserve">PAGE  </w:instrText>
    </w:r>
    <w:r w:rsidRPr="00A25C82">
      <w:rPr>
        <w:rStyle w:val="PageNumber"/>
        <w:rFonts w:ascii="Calibri" w:hAnsi="Calibri" w:cs="Calibri"/>
        <w:b/>
        <w:sz w:val="16"/>
        <w:szCs w:val="16"/>
      </w:rPr>
      <w:fldChar w:fldCharType="separate"/>
    </w:r>
    <w:r w:rsidR="007D7389">
      <w:rPr>
        <w:rStyle w:val="PageNumber"/>
        <w:rFonts w:ascii="Calibri" w:hAnsi="Calibri" w:cs="Calibri"/>
        <w:b/>
        <w:noProof/>
        <w:sz w:val="16"/>
        <w:szCs w:val="16"/>
      </w:rPr>
      <w:t>- 2 -</w:t>
    </w:r>
    <w:r w:rsidRPr="00A25C82">
      <w:rPr>
        <w:rStyle w:val="PageNumber"/>
        <w:rFonts w:ascii="Calibri" w:hAnsi="Calibri" w:cs="Calibri"/>
        <w:b/>
        <w:sz w:val="16"/>
        <w:szCs w:val="16"/>
      </w:rPr>
      <w:fldChar w:fldCharType="end"/>
    </w:r>
  </w:p>
  <w:p w14:paraId="2371F8B1" w14:textId="77777777" w:rsidR="00AE7AD0" w:rsidRPr="00242AA3" w:rsidRDefault="00AE7AD0" w:rsidP="00242AA3">
    <w:pPr>
      <w:pStyle w:val="Footer"/>
      <w:rPr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FBCFB" w14:textId="77777777" w:rsidR="0039467B" w:rsidRDefault="0039467B">
      <w:r>
        <w:separator/>
      </w:r>
    </w:p>
  </w:footnote>
  <w:footnote w:type="continuationSeparator" w:id="0">
    <w:p w14:paraId="1833CAEB" w14:textId="77777777" w:rsidR="0039467B" w:rsidRDefault="00394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9634"/>
    </w:tblGrid>
    <w:tr w:rsidR="00AE7AD0" w:rsidRPr="003266A3" w14:paraId="40E51D2E" w14:textId="77777777">
      <w:tc>
        <w:tcPr>
          <w:tcW w:w="9855" w:type="dxa"/>
          <w:tcBorders>
            <w:left w:val="single" w:sz="4" w:space="0" w:color="auto"/>
            <w:bottom w:val="single" w:sz="4" w:space="0" w:color="auto"/>
          </w:tcBorders>
        </w:tcPr>
        <w:p w14:paraId="3AC55F48" w14:textId="77777777" w:rsidR="00AE7AD0" w:rsidRPr="003266A3" w:rsidRDefault="00AE7AD0" w:rsidP="00834613">
          <w:pPr>
            <w:pStyle w:val="Header"/>
            <w:spacing w:line="360" w:lineRule="auto"/>
            <w:rPr>
              <w:rFonts w:ascii="Calibri" w:hAnsi="Calibri" w:cs="Calibri"/>
              <w:bCs/>
              <w:i/>
              <w:smallCaps/>
              <w:sz w:val="16"/>
              <w:szCs w:val="28"/>
            </w:rPr>
          </w:pPr>
          <w:r w:rsidRPr="003266A3">
            <w:rPr>
              <w:rFonts w:ascii="Calibri" w:hAnsi="Calibri" w:cs="Calibri"/>
              <w:bCs/>
              <w:i/>
              <w:smallCaps/>
              <w:sz w:val="16"/>
              <w:szCs w:val="28"/>
            </w:rPr>
            <w:t xml:space="preserve">Microsoft </w:t>
          </w:r>
          <w:r>
            <w:rPr>
              <w:rFonts w:ascii="Calibri" w:hAnsi="Calibri" w:cs="Calibri"/>
              <w:bCs/>
              <w:i/>
              <w:smallCaps/>
              <w:sz w:val="16"/>
              <w:szCs w:val="28"/>
            </w:rPr>
            <w:t>Excel: Formulas and Functions</w:t>
          </w:r>
        </w:p>
      </w:tc>
    </w:tr>
    <w:tr w:rsidR="00AE7AD0" w:rsidRPr="003266A3" w14:paraId="1CC33E6A" w14:textId="77777777">
      <w:tc>
        <w:tcPr>
          <w:tcW w:w="9855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309D4740" w14:textId="77777777" w:rsidR="00AE7AD0" w:rsidRPr="003266A3" w:rsidRDefault="00AE7AD0" w:rsidP="00AA71EB">
          <w:pPr>
            <w:pStyle w:val="Footer"/>
            <w:spacing w:before="60" w:line="360" w:lineRule="auto"/>
            <w:jc w:val="right"/>
            <w:rPr>
              <w:rFonts w:ascii="Calibri" w:hAnsi="Calibri" w:cs="Calibri"/>
              <w:b/>
              <w:i/>
              <w:sz w:val="20"/>
              <w:szCs w:val="18"/>
            </w:rPr>
          </w:pPr>
          <w:r w:rsidRPr="003266A3">
            <w:rPr>
              <w:rFonts w:ascii="Calibri" w:hAnsi="Calibri" w:cs="Calibri"/>
              <w:i/>
              <w:sz w:val="16"/>
            </w:rPr>
            <w:t>©</w:t>
          </w:r>
          <w:r w:rsidR="00AA71EB">
            <w:rPr>
              <w:rFonts w:ascii="Calibri" w:hAnsi="Calibri" w:cs="Calibri"/>
              <w:i/>
              <w:sz w:val="16"/>
            </w:rPr>
            <w:t>2016</w:t>
          </w:r>
        </w:p>
      </w:tc>
    </w:tr>
  </w:tbl>
  <w:p w14:paraId="093E2C06" w14:textId="77777777" w:rsidR="00AE7AD0" w:rsidRDefault="00AE7A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764D"/>
    <w:multiLevelType w:val="hybridMultilevel"/>
    <w:tmpl w:val="5636EF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178DD"/>
    <w:multiLevelType w:val="hybridMultilevel"/>
    <w:tmpl w:val="F1E6B80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9D47C0"/>
    <w:multiLevelType w:val="hybridMultilevel"/>
    <w:tmpl w:val="C6DA55AA"/>
    <w:lvl w:ilvl="0" w:tplc="F56A9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356E1"/>
    <w:multiLevelType w:val="hybridMultilevel"/>
    <w:tmpl w:val="79425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2576A"/>
    <w:multiLevelType w:val="hybridMultilevel"/>
    <w:tmpl w:val="6B5C14E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8C27C2"/>
    <w:multiLevelType w:val="hybridMultilevel"/>
    <w:tmpl w:val="D9922FF0"/>
    <w:lvl w:ilvl="0" w:tplc="DC0E9E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578AB"/>
    <w:multiLevelType w:val="hybridMultilevel"/>
    <w:tmpl w:val="05F624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8932CF"/>
    <w:multiLevelType w:val="hybridMultilevel"/>
    <w:tmpl w:val="D16010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A69ABC">
      <w:start w:val="1"/>
      <w:numFmt w:val="bullet"/>
      <w:lvlText w:val=""/>
      <w:lvlJc w:val="left"/>
      <w:pPr>
        <w:tabs>
          <w:tab w:val="num" w:pos="1505"/>
        </w:tabs>
        <w:ind w:left="1505" w:hanging="425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FE4C52"/>
    <w:multiLevelType w:val="hybridMultilevel"/>
    <w:tmpl w:val="62EA37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972DA7"/>
    <w:multiLevelType w:val="hybridMultilevel"/>
    <w:tmpl w:val="26D06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966DE2"/>
    <w:multiLevelType w:val="hybridMultilevel"/>
    <w:tmpl w:val="AD10A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382E60"/>
    <w:multiLevelType w:val="hybridMultilevel"/>
    <w:tmpl w:val="9DD0D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23333"/>
    <w:multiLevelType w:val="hybridMultilevel"/>
    <w:tmpl w:val="E0D62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952E4C"/>
    <w:multiLevelType w:val="hybridMultilevel"/>
    <w:tmpl w:val="A9DCFE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2A3CCE"/>
    <w:multiLevelType w:val="hybridMultilevel"/>
    <w:tmpl w:val="E7E491A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2F874BD"/>
    <w:multiLevelType w:val="hybridMultilevel"/>
    <w:tmpl w:val="6B8C3CC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6847B41"/>
    <w:multiLevelType w:val="hybridMultilevel"/>
    <w:tmpl w:val="5A66958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244ABD"/>
    <w:multiLevelType w:val="hybridMultilevel"/>
    <w:tmpl w:val="1D66282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DF61BD0"/>
    <w:multiLevelType w:val="hybridMultilevel"/>
    <w:tmpl w:val="C80E4B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B77704"/>
    <w:multiLevelType w:val="hybridMultilevel"/>
    <w:tmpl w:val="FDCE857A"/>
    <w:lvl w:ilvl="0" w:tplc="125824F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528E45C1"/>
    <w:multiLevelType w:val="hybridMultilevel"/>
    <w:tmpl w:val="6172C0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3884A28"/>
    <w:multiLevelType w:val="hybridMultilevel"/>
    <w:tmpl w:val="5FDAAC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2BD25A3"/>
    <w:multiLevelType w:val="hybridMultilevel"/>
    <w:tmpl w:val="8124A2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A69ABC">
      <w:start w:val="1"/>
      <w:numFmt w:val="bullet"/>
      <w:lvlText w:val=""/>
      <w:lvlJc w:val="left"/>
      <w:pPr>
        <w:tabs>
          <w:tab w:val="num" w:pos="1505"/>
        </w:tabs>
        <w:ind w:left="1505" w:hanging="425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D24D43"/>
    <w:multiLevelType w:val="hybridMultilevel"/>
    <w:tmpl w:val="ABE2789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63549E4"/>
    <w:multiLevelType w:val="hybridMultilevel"/>
    <w:tmpl w:val="F0A232B6"/>
    <w:lvl w:ilvl="0" w:tplc="71403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3340D"/>
    <w:multiLevelType w:val="hybridMultilevel"/>
    <w:tmpl w:val="FDCE857A"/>
    <w:lvl w:ilvl="0" w:tplc="125824F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6CB82BA2"/>
    <w:multiLevelType w:val="multilevel"/>
    <w:tmpl w:val="60484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tabs>
          <w:tab w:val="num" w:pos="1505"/>
        </w:tabs>
        <w:ind w:left="1505" w:hanging="425"/>
      </w:pPr>
      <w:rPr>
        <w:rFonts w:ascii="Wingdings" w:hAnsi="Wingdings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04D20"/>
    <w:multiLevelType w:val="hybridMultilevel"/>
    <w:tmpl w:val="13F04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E249C"/>
    <w:multiLevelType w:val="hybridMultilevel"/>
    <w:tmpl w:val="4690999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3DD2C3C"/>
    <w:multiLevelType w:val="hybridMultilevel"/>
    <w:tmpl w:val="8498313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8D79F9"/>
    <w:multiLevelType w:val="hybridMultilevel"/>
    <w:tmpl w:val="5998939A"/>
    <w:lvl w:ilvl="0" w:tplc="F9CCC8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2459CE"/>
    <w:multiLevelType w:val="hybridMultilevel"/>
    <w:tmpl w:val="07D61330"/>
    <w:lvl w:ilvl="0" w:tplc="72049AC6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b/>
        <w:bCs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2" w15:restartNumberingAfterBreak="0">
    <w:nsid w:val="7E7B008C"/>
    <w:multiLevelType w:val="hybridMultilevel"/>
    <w:tmpl w:val="7480D0C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32280151">
    <w:abstractNumId w:val="4"/>
  </w:num>
  <w:num w:numId="2" w16cid:durableId="141697118">
    <w:abstractNumId w:val="18"/>
  </w:num>
  <w:num w:numId="3" w16cid:durableId="1512571473">
    <w:abstractNumId w:val="0"/>
  </w:num>
  <w:num w:numId="4" w16cid:durableId="1962227432">
    <w:abstractNumId w:val="11"/>
  </w:num>
  <w:num w:numId="5" w16cid:durableId="1142424387">
    <w:abstractNumId w:val="8"/>
  </w:num>
  <w:num w:numId="6" w16cid:durableId="402604571">
    <w:abstractNumId w:val="22"/>
  </w:num>
  <w:num w:numId="7" w16cid:durableId="1000932383">
    <w:abstractNumId w:val="28"/>
  </w:num>
  <w:num w:numId="8" w16cid:durableId="1300302562">
    <w:abstractNumId w:val="14"/>
  </w:num>
  <w:num w:numId="9" w16cid:durableId="436097448">
    <w:abstractNumId w:val="1"/>
  </w:num>
  <w:num w:numId="10" w16cid:durableId="296495745">
    <w:abstractNumId w:val="6"/>
  </w:num>
  <w:num w:numId="11" w16cid:durableId="2896717">
    <w:abstractNumId w:val="21"/>
  </w:num>
  <w:num w:numId="12" w16cid:durableId="1254702540">
    <w:abstractNumId w:val="31"/>
  </w:num>
  <w:num w:numId="13" w16cid:durableId="116028316">
    <w:abstractNumId w:val="9"/>
  </w:num>
  <w:num w:numId="14" w16cid:durableId="1219824247">
    <w:abstractNumId w:val="23"/>
  </w:num>
  <w:num w:numId="15" w16cid:durableId="1394542507">
    <w:abstractNumId w:val="27"/>
  </w:num>
  <w:num w:numId="16" w16cid:durableId="1138840061">
    <w:abstractNumId w:val="13"/>
  </w:num>
  <w:num w:numId="17" w16cid:durableId="774864535">
    <w:abstractNumId w:val="12"/>
  </w:num>
  <w:num w:numId="18" w16cid:durableId="2080399797">
    <w:abstractNumId w:val="26"/>
  </w:num>
  <w:num w:numId="19" w16cid:durableId="86929859">
    <w:abstractNumId w:val="7"/>
  </w:num>
  <w:num w:numId="20" w16cid:durableId="1154449211">
    <w:abstractNumId w:val="10"/>
  </w:num>
  <w:num w:numId="21" w16cid:durableId="831919029">
    <w:abstractNumId w:val="3"/>
  </w:num>
  <w:num w:numId="22" w16cid:durableId="1906452292">
    <w:abstractNumId w:val="29"/>
  </w:num>
  <w:num w:numId="23" w16cid:durableId="1435786323">
    <w:abstractNumId w:val="17"/>
  </w:num>
  <w:num w:numId="24" w16cid:durableId="818808729">
    <w:abstractNumId w:val="30"/>
  </w:num>
  <w:num w:numId="25" w16cid:durableId="2084446769">
    <w:abstractNumId w:val="20"/>
  </w:num>
  <w:num w:numId="26" w16cid:durableId="1572540100">
    <w:abstractNumId w:val="16"/>
  </w:num>
  <w:num w:numId="27" w16cid:durableId="1407723132">
    <w:abstractNumId w:val="25"/>
  </w:num>
  <w:num w:numId="28" w16cid:durableId="2064675916">
    <w:abstractNumId w:val="19"/>
  </w:num>
  <w:num w:numId="29" w16cid:durableId="1481074170">
    <w:abstractNumId w:val="15"/>
  </w:num>
  <w:num w:numId="30" w16cid:durableId="1236360153">
    <w:abstractNumId w:val="24"/>
  </w:num>
  <w:num w:numId="31" w16cid:durableId="1687558328">
    <w:abstractNumId w:val="2"/>
  </w:num>
  <w:num w:numId="32" w16cid:durableId="1527214721">
    <w:abstractNumId w:val="32"/>
  </w:num>
  <w:num w:numId="33" w16cid:durableId="16213808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BF7"/>
    <w:rsid w:val="00000425"/>
    <w:rsid w:val="00002015"/>
    <w:rsid w:val="0000287C"/>
    <w:rsid w:val="00004B36"/>
    <w:rsid w:val="00005A12"/>
    <w:rsid w:val="00046AD9"/>
    <w:rsid w:val="00052567"/>
    <w:rsid w:val="00053920"/>
    <w:rsid w:val="000603DB"/>
    <w:rsid w:val="00066516"/>
    <w:rsid w:val="00077AB8"/>
    <w:rsid w:val="00080AA0"/>
    <w:rsid w:val="00084349"/>
    <w:rsid w:val="00092330"/>
    <w:rsid w:val="00095F6B"/>
    <w:rsid w:val="000A05F2"/>
    <w:rsid w:val="000A3E84"/>
    <w:rsid w:val="000A3EE7"/>
    <w:rsid w:val="000A6F53"/>
    <w:rsid w:val="000B2EA9"/>
    <w:rsid w:val="000C2328"/>
    <w:rsid w:val="000C322A"/>
    <w:rsid w:val="000D0A33"/>
    <w:rsid w:val="000D5B12"/>
    <w:rsid w:val="000D5F83"/>
    <w:rsid w:val="000D5FCC"/>
    <w:rsid w:val="000E4FBF"/>
    <w:rsid w:val="0010566D"/>
    <w:rsid w:val="001201C0"/>
    <w:rsid w:val="0012156B"/>
    <w:rsid w:val="00130EC8"/>
    <w:rsid w:val="0013616C"/>
    <w:rsid w:val="001449BB"/>
    <w:rsid w:val="001459AC"/>
    <w:rsid w:val="001478D4"/>
    <w:rsid w:val="00147ED6"/>
    <w:rsid w:val="0015300F"/>
    <w:rsid w:val="001556CD"/>
    <w:rsid w:val="0017444E"/>
    <w:rsid w:val="00176450"/>
    <w:rsid w:val="0018069A"/>
    <w:rsid w:val="00191F67"/>
    <w:rsid w:val="00194EFB"/>
    <w:rsid w:val="001970E7"/>
    <w:rsid w:val="001B32C8"/>
    <w:rsid w:val="001B6DFF"/>
    <w:rsid w:val="001B7A15"/>
    <w:rsid w:val="001C3F59"/>
    <w:rsid w:val="001C5721"/>
    <w:rsid w:val="001D1D88"/>
    <w:rsid w:val="001D2866"/>
    <w:rsid w:val="001D6632"/>
    <w:rsid w:val="001E4088"/>
    <w:rsid w:val="001E57E1"/>
    <w:rsid w:val="001F527A"/>
    <w:rsid w:val="001F5414"/>
    <w:rsid w:val="001F6202"/>
    <w:rsid w:val="00200A43"/>
    <w:rsid w:val="00202177"/>
    <w:rsid w:val="0020527E"/>
    <w:rsid w:val="0021655A"/>
    <w:rsid w:val="002243E5"/>
    <w:rsid w:val="00224BF4"/>
    <w:rsid w:val="00224E6C"/>
    <w:rsid w:val="00233F54"/>
    <w:rsid w:val="00237E7B"/>
    <w:rsid w:val="00242AA3"/>
    <w:rsid w:val="00245F7F"/>
    <w:rsid w:val="002479D9"/>
    <w:rsid w:val="002534E9"/>
    <w:rsid w:val="00257BE8"/>
    <w:rsid w:val="00262925"/>
    <w:rsid w:val="00262E31"/>
    <w:rsid w:val="002631E5"/>
    <w:rsid w:val="0026541A"/>
    <w:rsid w:val="00265540"/>
    <w:rsid w:val="00274980"/>
    <w:rsid w:val="002822CA"/>
    <w:rsid w:val="00290EB6"/>
    <w:rsid w:val="002A0C72"/>
    <w:rsid w:val="002A0E5A"/>
    <w:rsid w:val="002A304B"/>
    <w:rsid w:val="002A3A22"/>
    <w:rsid w:val="002A7FE9"/>
    <w:rsid w:val="002B1697"/>
    <w:rsid w:val="002B2EF4"/>
    <w:rsid w:val="002B2FFC"/>
    <w:rsid w:val="002B6329"/>
    <w:rsid w:val="002D513E"/>
    <w:rsid w:val="002E044E"/>
    <w:rsid w:val="002E1083"/>
    <w:rsid w:val="002E63AB"/>
    <w:rsid w:val="002F2B19"/>
    <w:rsid w:val="00301619"/>
    <w:rsid w:val="00301E6B"/>
    <w:rsid w:val="00310DD2"/>
    <w:rsid w:val="003130E5"/>
    <w:rsid w:val="003245FD"/>
    <w:rsid w:val="003266A3"/>
    <w:rsid w:val="003316CA"/>
    <w:rsid w:val="00332844"/>
    <w:rsid w:val="00333E5A"/>
    <w:rsid w:val="003345C7"/>
    <w:rsid w:val="00334629"/>
    <w:rsid w:val="00334A8C"/>
    <w:rsid w:val="00337105"/>
    <w:rsid w:val="00337D06"/>
    <w:rsid w:val="00337D1F"/>
    <w:rsid w:val="00347506"/>
    <w:rsid w:val="00350D65"/>
    <w:rsid w:val="00354C57"/>
    <w:rsid w:val="0035564E"/>
    <w:rsid w:val="00362E25"/>
    <w:rsid w:val="00373BBE"/>
    <w:rsid w:val="00375D0F"/>
    <w:rsid w:val="00391D08"/>
    <w:rsid w:val="00394490"/>
    <w:rsid w:val="0039467B"/>
    <w:rsid w:val="00395F06"/>
    <w:rsid w:val="003A40AD"/>
    <w:rsid w:val="003A70AC"/>
    <w:rsid w:val="003B224B"/>
    <w:rsid w:val="003B44A5"/>
    <w:rsid w:val="003C00AD"/>
    <w:rsid w:val="003D2A1B"/>
    <w:rsid w:val="003D6F92"/>
    <w:rsid w:val="003D6FFA"/>
    <w:rsid w:val="003E1D74"/>
    <w:rsid w:val="003E4912"/>
    <w:rsid w:val="003E6630"/>
    <w:rsid w:val="003E7132"/>
    <w:rsid w:val="003F0894"/>
    <w:rsid w:val="003F4C18"/>
    <w:rsid w:val="0041398A"/>
    <w:rsid w:val="004150A8"/>
    <w:rsid w:val="004252D3"/>
    <w:rsid w:val="004305C7"/>
    <w:rsid w:val="004311B6"/>
    <w:rsid w:val="00434C80"/>
    <w:rsid w:val="00435A40"/>
    <w:rsid w:val="0044420D"/>
    <w:rsid w:val="00445265"/>
    <w:rsid w:val="004473B8"/>
    <w:rsid w:val="00457C12"/>
    <w:rsid w:val="00471C46"/>
    <w:rsid w:val="004721DB"/>
    <w:rsid w:val="004750C7"/>
    <w:rsid w:val="004770E7"/>
    <w:rsid w:val="0048114D"/>
    <w:rsid w:val="00482461"/>
    <w:rsid w:val="00482C9B"/>
    <w:rsid w:val="004B34DC"/>
    <w:rsid w:val="004D005B"/>
    <w:rsid w:val="004D1DD2"/>
    <w:rsid w:val="004D261D"/>
    <w:rsid w:val="004D28DA"/>
    <w:rsid w:val="004D2E5C"/>
    <w:rsid w:val="004D519A"/>
    <w:rsid w:val="004E5662"/>
    <w:rsid w:val="004F2558"/>
    <w:rsid w:val="00500F88"/>
    <w:rsid w:val="00500F93"/>
    <w:rsid w:val="00503568"/>
    <w:rsid w:val="00510813"/>
    <w:rsid w:val="00531B29"/>
    <w:rsid w:val="00532189"/>
    <w:rsid w:val="00541053"/>
    <w:rsid w:val="005414C0"/>
    <w:rsid w:val="00542B7C"/>
    <w:rsid w:val="00543CC7"/>
    <w:rsid w:val="00544886"/>
    <w:rsid w:val="00544973"/>
    <w:rsid w:val="00544BCC"/>
    <w:rsid w:val="00555712"/>
    <w:rsid w:val="00557940"/>
    <w:rsid w:val="00560026"/>
    <w:rsid w:val="005627DF"/>
    <w:rsid w:val="00563FF7"/>
    <w:rsid w:val="00573260"/>
    <w:rsid w:val="00582B7E"/>
    <w:rsid w:val="00587CF7"/>
    <w:rsid w:val="005A1E8F"/>
    <w:rsid w:val="005A43AB"/>
    <w:rsid w:val="005A4564"/>
    <w:rsid w:val="005A6584"/>
    <w:rsid w:val="005A711A"/>
    <w:rsid w:val="005A7F08"/>
    <w:rsid w:val="005B55AD"/>
    <w:rsid w:val="005B66DC"/>
    <w:rsid w:val="005C4798"/>
    <w:rsid w:val="005C7A2E"/>
    <w:rsid w:val="005D37C3"/>
    <w:rsid w:val="005D4344"/>
    <w:rsid w:val="005D6EF4"/>
    <w:rsid w:val="005E193E"/>
    <w:rsid w:val="005E1EB7"/>
    <w:rsid w:val="005E360C"/>
    <w:rsid w:val="005E4489"/>
    <w:rsid w:val="005E44D9"/>
    <w:rsid w:val="005E71BA"/>
    <w:rsid w:val="005F5CF5"/>
    <w:rsid w:val="00600A7C"/>
    <w:rsid w:val="00602ECF"/>
    <w:rsid w:val="0060359F"/>
    <w:rsid w:val="00611ECA"/>
    <w:rsid w:val="0061422A"/>
    <w:rsid w:val="00614E2B"/>
    <w:rsid w:val="00620964"/>
    <w:rsid w:val="00624518"/>
    <w:rsid w:val="0064091B"/>
    <w:rsid w:val="00642162"/>
    <w:rsid w:val="00646DE0"/>
    <w:rsid w:val="006470FB"/>
    <w:rsid w:val="00654BA7"/>
    <w:rsid w:val="006637CE"/>
    <w:rsid w:val="00663AD2"/>
    <w:rsid w:val="00673BFC"/>
    <w:rsid w:val="00676F89"/>
    <w:rsid w:val="006A0235"/>
    <w:rsid w:val="006A04C7"/>
    <w:rsid w:val="006A34B9"/>
    <w:rsid w:val="006D1006"/>
    <w:rsid w:val="006D35D4"/>
    <w:rsid w:val="006D5839"/>
    <w:rsid w:val="006D76D2"/>
    <w:rsid w:val="006E108E"/>
    <w:rsid w:val="006E3E45"/>
    <w:rsid w:val="006F1FD0"/>
    <w:rsid w:val="006F39AE"/>
    <w:rsid w:val="007059E7"/>
    <w:rsid w:val="00706E7F"/>
    <w:rsid w:val="0070766C"/>
    <w:rsid w:val="00710B61"/>
    <w:rsid w:val="007113DE"/>
    <w:rsid w:val="007132D4"/>
    <w:rsid w:val="0071396C"/>
    <w:rsid w:val="00721F48"/>
    <w:rsid w:val="00722574"/>
    <w:rsid w:val="0072404E"/>
    <w:rsid w:val="00734E36"/>
    <w:rsid w:val="007355B9"/>
    <w:rsid w:val="007371D6"/>
    <w:rsid w:val="00737A67"/>
    <w:rsid w:val="007417DF"/>
    <w:rsid w:val="00741F49"/>
    <w:rsid w:val="0074257E"/>
    <w:rsid w:val="00743E21"/>
    <w:rsid w:val="00755A5A"/>
    <w:rsid w:val="007609FD"/>
    <w:rsid w:val="00762642"/>
    <w:rsid w:val="00770463"/>
    <w:rsid w:val="00772EB3"/>
    <w:rsid w:val="00775405"/>
    <w:rsid w:val="00775B8B"/>
    <w:rsid w:val="007833DA"/>
    <w:rsid w:val="00786825"/>
    <w:rsid w:val="0079044F"/>
    <w:rsid w:val="0079290D"/>
    <w:rsid w:val="00794F73"/>
    <w:rsid w:val="00795827"/>
    <w:rsid w:val="007A01DC"/>
    <w:rsid w:val="007A40D6"/>
    <w:rsid w:val="007A6F5F"/>
    <w:rsid w:val="007B0381"/>
    <w:rsid w:val="007B1900"/>
    <w:rsid w:val="007B32D7"/>
    <w:rsid w:val="007C4F82"/>
    <w:rsid w:val="007C5D92"/>
    <w:rsid w:val="007D7389"/>
    <w:rsid w:val="007D73C5"/>
    <w:rsid w:val="007D7AB1"/>
    <w:rsid w:val="007E4117"/>
    <w:rsid w:val="007E4708"/>
    <w:rsid w:val="007E57DB"/>
    <w:rsid w:val="007E6738"/>
    <w:rsid w:val="007F21E6"/>
    <w:rsid w:val="007F3645"/>
    <w:rsid w:val="0081095F"/>
    <w:rsid w:val="008119A1"/>
    <w:rsid w:val="00811E9D"/>
    <w:rsid w:val="0081353A"/>
    <w:rsid w:val="00823898"/>
    <w:rsid w:val="00833D00"/>
    <w:rsid w:val="00834613"/>
    <w:rsid w:val="00834C20"/>
    <w:rsid w:val="00834F64"/>
    <w:rsid w:val="00836FD4"/>
    <w:rsid w:val="008403CD"/>
    <w:rsid w:val="00840E67"/>
    <w:rsid w:val="00843537"/>
    <w:rsid w:val="00855073"/>
    <w:rsid w:val="00860E08"/>
    <w:rsid w:val="00864581"/>
    <w:rsid w:val="008656AC"/>
    <w:rsid w:val="008705B6"/>
    <w:rsid w:val="0087354E"/>
    <w:rsid w:val="00873978"/>
    <w:rsid w:val="0087422A"/>
    <w:rsid w:val="0087450A"/>
    <w:rsid w:val="00876182"/>
    <w:rsid w:val="00896FD8"/>
    <w:rsid w:val="008A2ECC"/>
    <w:rsid w:val="008A4B98"/>
    <w:rsid w:val="008B1DB3"/>
    <w:rsid w:val="008B2ED6"/>
    <w:rsid w:val="008B35D4"/>
    <w:rsid w:val="008B47C9"/>
    <w:rsid w:val="008D1925"/>
    <w:rsid w:val="008D34A6"/>
    <w:rsid w:val="008D39C8"/>
    <w:rsid w:val="008E713A"/>
    <w:rsid w:val="008F01F6"/>
    <w:rsid w:val="008F4727"/>
    <w:rsid w:val="008F5907"/>
    <w:rsid w:val="00901BC8"/>
    <w:rsid w:val="009034BA"/>
    <w:rsid w:val="00904CC9"/>
    <w:rsid w:val="00906088"/>
    <w:rsid w:val="00906D1C"/>
    <w:rsid w:val="00916086"/>
    <w:rsid w:val="00916A5B"/>
    <w:rsid w:val="009219FA"/>
    <w:rsid w:val="00926A48"/>
    <w:rsid w:val="00935140"/>
    <w:rsid w:val="00937C65"/>
    <w:rsid w:val="009401B7"/>
    <w:rsid w:val="009439CC"/>
    <w:rsid w:val="009458E2"/>
    <w:rsid w:val="0095286D"/>
    <w:rsid w:val="00955CA5"/>
    <w:rsid w:val="00956706"/>
    <w:rsid w:val="00962F5D"/>
    <w:rsid w:val="009725D7"/>
    <w:rsid w:val="00975302"/>
    <w:rsid w:val="0097643E"/>
    <w:rsid w:val="009772A7"/>
    <w:rsid w:val="0097788A"/>
    <w:rsid w:val="0098013D"/>
    <w:rsid w:val="00984B84"/>
    <w:rsid w:val="00990470"/>
    <w:rsid w:val="009954AD"/>
    <w:rsid w:val="009A1111"/>
    <w:rsid w:val="009A6612"/>
    <w:rsid w:val="009B00DD"/>
    <w:rsid w:val="009B183E"/>
    <w:rsid w:val="009B250D"/>
    <w:rsid w:val="009B292B"/>
    <w:rsid w:val="009B514F"/>
    <w:rsid w:val="009B6785"/>
    <w:rsid w:val="009C1A30"/>
    <w:rsid w:val="009C1C82"/>
    <w:rsid w:val="009C3336"/>
    <w:rsid w:val="009C3BD8"/>
    <w:rsid w:val="009C6BFD"/>
    <w:rsid w:val="009D0A3E"/>
    <w:rsid w:val="009D0F44"/>
    <w:rsid w:val="009D1D76"/>
    <w:rsid w:val="009D502F"/>
    <w:rsid w:val="009D7871"/>
    <w:rsid w:val="009E1D77"/>
    <w:rsid w:val="009E388E"/>
    <w:rsid w:val="009E6306"/>
    <w:rsid w:val="009E6E61"/>
    <w:rsid w:val="009F1771"/>
    <w:rsid w:val="009F2C44"/>
    <w:rsid w:val="009F4C94"/>
    <w:rsid w:val="009F5F59"/>
    <w:rsid w:val="00A10DA0"/>
    <w:rsid w:val="00A12A95"/>
    <w:rsid w:val="00A16AA1"/>
    <w:rsid w:val="00A20F1D"/>
    <w:rsid w:val="00A22F76"/>
    <w:rsid w:val="00A24DA4"/>
    <w:rsid w:val="00A25B94"/>
    <w:rsid w:val="00A25C82"/>
    <w:rsid w:val="00A42F58"/>
    <w:rsid w:val="00A44825"/>
    <w:rsid w:val="00A63BCF"/>
    <w:rsid w:val="00A63DE6"/>
    <w:rsid w:val="00A76D0E"/>
    <w:rsid w:val="00A76D49"/>
    <w:rsid w:val="00A76ECA"/>
    <w:rsid w:val="00A812BD"/>
    <w:rsid w:val="00A8528D"/>
    <w:rsid w:val="00A87882"/>
    <w:rsid w:val="00A97A36"/>
    <w:rsid w:val="00AA0B6E"/>
    <w:rsid w:val="00AA1E8C"/>
    <w:rsid w:val="00AA2688"/>
    <w:rsid w:val="00AA430B"/>
    <w:rsid w:val="00AA71EB"/>
    <w:rsid w:val="00AB1B3D"/>
    <w:rsid w:val="00AB2715"/>
    <w:rsid w:val="00AC5227"/>
    <w:rsid w:val="00AC62EE"/>
    <w:rsid w:val="00AC63D1"/>
    <w:rsid w:val="00AE51E2"/>
    <w:rsid w:val="00AE7AD0"/>
    <w:rsid w:val="00AF298A"/>
    <w:rsid w:val="00AF3CFB"/>
    <w:rsid w:val="00AF64D1"/>
    <w:rsid w:val="00AF6906"/>
    <w:rsid w:val="00B00E43"/>
    <w:rsid w:val="00B0215E"/>
    <w:rsid w:val="00B140D8"/>
    <w:rsid w:val="00B21B45"/>
    <w:rsid w:val="00B23243"/>
    <w:rsid w:val="00B26FE3"/>
    <w:rsid w:val="00B300DF"/>
    <w:rsid w:val="00B31CB5"/>
    <w:rsid w:val="00B356B0"/>
    <w:rsid w:val="00B41413"/>
    <w:rsid w:val="00B469B1"/>
    <w:rsid w:val="00B50CC4"/>
    <w:rsid w:val="00B52DD4"/>
    <w:rsid w:val="00B6102E"/>
    <w:rsid w:val="00B76170"/>
    <w:rsid w:val="00B8096F"/>
    <w:rsid w:val="00B872C5"/>
    <w:rsid w:val="00B902D7"/>
    <w:rsid w:val="00B93A13"/>
    <w:rsid w:val="00B9416D"/>
    <w:rsid w:val="00BA1E68"/>
    <w:rsid w:val="00BB1429"/>
    <w:rsid w:val="00BB4133"/>
    <w:rsid w:val="00BB67C3"/>
    <w:rsid w:val="00BB7661"/>
    <w:rsid w:val="00BC09F6"/>
    <w:rsid w:val="00BC3CC2"/>
    <w:rsid w:val="00BC7C47"/>
    <w:rsid w:val="00BD346B"/>
    <w:rsid w:val="00BD6515"/>
    <w:rsid w:val="00BF23E0"/>
    <w:rsid w:val="00C0445B"/>
    <w:rsid w:val="00C1065C"/>
    <w:rsid w:val="00C12675"/>
    <w:rsid w:val="00C12B5A"/>
    <w:rsid w:val="00C23B6B"/>
    <w:rsid w:val="00C278B8"/>
    <w:rsid w:val="00C32141"/>
    <w:rsid w:val="00C32B87"/>
    <w:rsid w:val="00C34BC3"/>
    <w:rsid w:val="00C4034D"/>
    <w:rsid w:val="00C453B4"/>
    <w:rsid w:val="00C50124"/>
    <w:rsid w:val="00C54F43"/>
    <w:rsid w:val="00C70516"/>
    <w:rsid w:val="00C725E3"/>
    <w:rsid w:val="00C7348E"/>
    <w:rsid w:val="00C74ADE"/>
    <w:rsid w:val="00C76A42"/>
    <w:rsid w:val="00C80934"/>
    <w:rsid w:val="00C810A5"/>
    <w:rsid w:val="00C85388"/>
    <w:rsid w:val="00C87A24"/>
    <w:rsid w:val="00CA77E4"/>
    <w:rsid w:val="00CB34FD"/>
    <w:rsid w:val="00CB42CF"/>
    <w:rsid w:val="00CB52E4"/>
    <w:rsid w:val="00CD0D32"/>
    <w:rsid w:val="00CD2A8E"/>
    <w:rsid w:val="00CD31BF"/>
    <w:rsid w:val="00CF3524"/>
    <w:rsid w:val="00CF399B"/>
    <w:rsid w:val="00D02193"/>
    <w:rsid w:val="00D039D7"/>
    <w:rsid w:val="00D049D7"/>
    <w:rsid w:val="00D04FFE"/>
    <w:rsid w:val="00D0691B"/>
    <w:rsid w:val="00D10D79"/>
    <w:rsid w:val="00D12278"/>
    <w:rsid w:val="00D1433F"/>
    <w:rsid w:val="00D214DF"/>
    <w:rsid w:val="00D31C07"/>
    <w:rsid w:val="00D334C8"/>
    <w:rsid w:val="00D36DF2"/>
    <w:rsid w:val="00D37FFD"/>
    <w:rsid w:val="00D41FB3"/>
    <w:rsid w:val="00D43773"/>
    <w:rsid w:val="00D46459"/>
    <w:rsid w:val="00D47123"/>
    <w:rsid w:val="00D5103E"/>
    <w:rsid w:val="00D533DD"/>
    <w:rsid w:val="00D5545B"/>
    <w:rsid w:val="00D56BB7"/>
    <w:rsid w:val="00D60306"/>
    <w:rsid w:val="00D65B7A"/>
    <w:rsid w:val="00D70BF7"/>
    <w:rsid w:val="00D730C5"/>
    <w:rsid w:val="00D90EEE"/>
    <w:rsid w:val="00DA2CF8"/>
    <w:rsid w:val="00DB0AD7"/>
    <w:rsid w:val="00DB6F3F"/>
    <w:rsid w:val="00DC3B4F"/>
    <w:rsid w:val="00DC7A27"/>
    <w:rsid w:val="00DD115E"/>
    <w:rsid w:val="00DE3E1D"/>
    <w:rsid w:val="00DF2D0F"/>
    <w:rsid w:val="00DF42B0"/>
    <w:rsid w:val="00E0256B"/>
    <w:rsid w:val="00E16CBB"/>
    <w:rsid w:val="00E263BD"/>
    <w:rsid w:val="00E27BF1"/>
    <w:rsid w:val="00E30ECE"/>
    <w:rsid w:val="00E33851"/>
    <w:rsid w:val="00E33FBE"/>
    <w:rsid w:val="00E44A64"/>
    <w:rsid w:val="00E511F2"/>
    <w:rsid w:val="00E5415C"/>
    <w:rsid w:val="00E6518E"/>
    <w:rsid w:val="00E6532C"/>
    <w:rsid w:val="00E73A11"/>
    <w:rsid w:val="00E74A28"/>
    <w:rsid w:val="00E76847"/>
    <w:rsid w:val="00E76874"/>
    <w:rsid w:val="00E77B0C"/>
    <w:rsid w:val="00E83CA3"/>
    <w:rsid w:val="00E858F5"/>
    <w:rsid w:val="00E92815"/>
    <w:rsid w:val="00E92D92"/>
    <w:rsid w:val="00E95DE8"/>
    <w:rsid w:val="00E97E9A"/>
    <w:rsid w:val="00EA172A"/>
    <w:rsid w:val="00EA7655"/>
    <w:rsid w:val="00EB128C"/>
    <w:rsid w:val="00EC0014"/>
    <w:rsid w:val="00EC65F8"/>
    <w:rsid w:val="00EE2BA1"/>
    <w:rsid w:val="00EE4589"/>
    <w:rsid w:val="00EE55F9"/>
    <w:rsid w:val="00EE6497"/>
    <w:rsid w:val="00EE7056"/>
    <w:rsid w:val="00EF0B73"/>
    <w:rsid w:val="00EF26D0"/>
    <w:rsid w:val="00EF4244"/>
    <w:rsid w:val="00EF42C5"/>
    <w:rsid w:val="00EF75D5"/>
    <w:rsid w:val="00F00AA1"/>
    <w:rsid w:val="00F057B4"/>
    <w:rsid w:val="00F06005"/>
    <w:rsid w:val="00F10AAB"/>
    <w:rsid w:val="00F1297B"/>
    <w:rsid w:val="00F1430D"/>
    <w:rsid w:val="00F23D1C"/>
    <w:rsid w:val="00F454A0"/>
    <w:rsid w:val="00F51FC7"/>
    <w:rsid w:val="00F52EE6"/>
    <w:rsid w:val="00F532C9"/>
    <w:rsid w:val="00F53D75"/>
    <w:rsid w:val="00F611C8"/>
    <w:rsid w:val="00F62A33"/>
    <w:rsid w:val="00F77FDC"/>
    <w:rsid w:val="00F86DAC"/>
    <w:rsid w:val="00F911B1"/>
    <w:rsid w:val="00F9331A"/>
    <w:rsid w:val="00F976E4"/>
    <w:rsid w:val="00FA1DF3"/>
    <w:rsid w:val="00FA6F71"/>
    <w:rsid w:val="00FA6F9E"/>
    <w:rsid w:val="00FA73E1"/>
    <w:rsid w:val="00FB069B"/>
    <w:rsid w:val="00FB5A09"/>
    <w:rsid w:val="00FB626A"/>
    <w:rsid w:val="00FC0A40"/>
    <w:rsid w:val="00FC27CC"/>
    <w:rsid w:val="00FC3107"/>
    <w:rsid w:val="00FD17C7"/>
    <w:rsid w:val="00FD39FC"/>
    <w:rsid w:val="00FD4D88"/>
    <w:rsid w:val="00FD7D24"/>
    <w:rsid w:val="00FE060F"/>
    <w:rsid w:val="00FE58B4"/>
    <w:rsid w:val="00FE6257"/>
    <w:rsid w:val="00FF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62E0D2"/>
  <w15:chartTrackingRefBased/>
  <w15:docId w15:val="{B105D0AA-0069-4AA9-88A7-4BBD1C946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5B55AD"/>
    <w:pPr>
      <w:spacing w:before="100" w:beforeAutospacing="1" w:after="100" w:afterAutospacing="1"/>
      <w:outlineLvl w:val="1"/>
    </w:pPr>
    <w:rPr>
      <w:b/>
      <w:bCs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24DA4"/>
    <w:rPr>
      <w:color w:val="9999CC"/>
      <w:u w:val="single"/>
    </w:rPr>
  </w:style>
  <w:style w:type="character" w:customStyle="1" w:styleId="styletextbulletmicboldchar">
    <w:name w:val="styletextbulletmicboldchar"/>
    <w:rsid w:val="00A24DA4"/>
    <w:rPr>
      <w:rFonts w:ascii="Garamond" w:hAnsi="Garamond" w:hint="default"/>
      <w:b/>
      <w:bCs/>
    </w:rPr>
  </w:style>
  <w:style w:type="character" w:customStyle="1" w:styleId="textboldcharcharcharchar">
    <w:name w:val="textboldcharcharcharchar"/>
    <w:rsid w:val="00A24DA4"/>
    <w:rPr>
      <w:rFonts w:ascii="Garamond" w:hAnsi="Garamond" w:hint="default"/>
      <w:b/>
      <w:bCs/>
    </w:rPr>
  </w:style>
  <w:style w:type="paragraph" w:customStyle="1" w:styleId="textbold">
    <w:name w:val="textbold"/>
    <w:basedOn w:val="Normal"/>
    <w:rsid w:val="00A24DA4"/>
    <w:pPr>
      <w:spacing w:before="100" w:beforeAutospacing="1" w:after="100" w:afterAutospacing="1"/>
    </w:pPr>
  </w:style>
  <w:style w:type="paragraph" w:customStyle="1" w:styleId="corptextchar">
    <w:name w:val="corptextchar"/>
    <w:basedOn w:val="Normal"/>
    <w:rsid w:val="00A24DA4"/>
    <w:pPr>
      <w:spacing w:before="100" w:beforeAutospacing="1" w:after="100" w:afterAutospacing="1"/>
    </w:pPr>
  </w:style>
  <w:style w:type="paragraph" w:customStyle="1" w:styleId="textboldcharcharchar">
    <w:name w:val="textboldcharcharchar"/>
    <w:basedOn w:val="Normal"/>
    <w:rsid w:val="00A24DA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24DA4"/>
    <w:rPr>
      <w:b/>
      <w:bCs/>
    </w:rPr>
  </w:style>
  <w:style w:type="paragraph" w:customStyle="1" w:styleId="bullet2">
    <w:name w:val="bullet2"/>
    <w:basedOn w:val="Normal"/>
    <w:rsid w:val="00A24DA4"/>
    <w:pPr>
      <w:spacing w:before="100" w:beforeAutospacing="1" w:after="100" w:afterAutospacing="1"/>
    </w:pPr>
  </w:style>
  <w:style w:type="paragraph" w:styleId="NormalWeb">
    <w:name w:val="Normal (Web)"/>
    <w:basedOn w:val="Normal"/>
    <w:rsid w:val="00A24DA4"/>
    <w:pPr>
      <w:spacing w:before="100" w:beforeAutospacing="1" w:after="100" w:afterAutospacing="1"/>
    </w:pPr>
  </w:style>
  <w:style w:type="paragraph" w:customStyle="1" w:styleId="tabelboldchar">
    <w:name w:val="tabelboldchar"/>
    <w:basedOn w:val="Normal"/>
    <w:rsid w:val="00A24DA4"/>
    <w:pPr>
      <w:spacing w:before="100" w:beforeAutospacing="1" w:after="100" w:afterAutospacing="1"/>
    </w:pPr>
  </w:style>
  <w:style w:type="paragraph" w:customStyle="1" w:styleId="tabelul">
    <w:name w:val="tabelul"/>
    <w:basedOn w:val="Normal"/>
    <w:rsid w:val="00A24DA4"/>
    <w:pPr>
      <w:spacing w:before="100" w:beforeAutospacing="1" w:after="100" w:afterAutospacing="1"/>
    </w:pPr>
  </w:style>
  <w:style w:type="paragraph" w:customStyle="1" w:styleId="fig2">
    <w:name w:val="fig2"/>
    <w:basedOn w:val="Normal"/>
    <w:rsid w:val="00A24DA4"/>
    <w:pPr>
      <w:spacing w:before="100" w:beforeAutospacing="1" w:after="100" w:afterAutospacing="1"/>
    </w:pPr>
  </w:style>
  <w:style w:type="character" w:customStyle="1" w:styleId="corptextcharchar">
    <w:name w:val="corptextcharchar"/>
    <w:basedOn w:val="DefaultParagraphFont"/>
    <w:rsid w:val="00A24DA4"/>
  </w:style>
  <w:style w:type="paragraph" w:customStyle="1" w:styleId="figuri">
    <w:name w:val="figuri"/>
    <w:basedOn w:val="Normal"/>
    <w:rsid w:val="00A24DA4"/>
    <w:pPr>
      <w:spacing w:before="100" w:beforeAutospacing="1" w:after="100" w:afterAutospacing="1"/>
    </w:pPr>
  </w:style>
  <w:style w:type="table" w:styleId="TableGrid">
    <w:name w:val="Table Grid"/>
    <w:basedOn w:val="TableNormal"/>
    <w:rsid w:val="006D5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r2">
    <w:name w:val="lbr2"/>
    <w:basedOn w:val="Normal"/>
    <w:rsid w:val="006D5839"/>
    <w:pPr>
      <w:spacing w:before="100" w:beforeAutospacing="1" w:after="100" w:afterAutospacing="1"/>
    </w:pPr>
    <w:rPr>
      <w:lang w:val="ro-RO" w:eastAsia="ro-RO"/>
    </w:rPr>
  </w:style>
  <w:style w:type="paragraph" w:styleId="Footer">
    <w:name w:val="footer"/>
    <w:basedOn w:val="Normal"/>
    <w:rsid w:val="007C5D9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C5D92"/>
  </w:style>
  <w:style w:type="paragraph" w:styleId="Header">
    <w:name w:val="header"/>
    <w:basedOn w:val="Normal"/>
    <w:rsid w:val="00053920"/>
    <w:pPr>
      <w:tabs>
        <w:tab w:val="center" w:pos="4320"/>
        <w:tab w:val="right" w:pos="8640"/>
      </w:tabs>
    </w:pPr>
  </w:style>
  <w:style w:type="character" w:customStyle="1" w:styleId="Heading2Char">
    <w:name w:val="Heading 2 Char"/>
    <w:link w:val="Heading2"/>
    <w:uiPriority w:val="9"/>
    <w:rsid w:val="005B55AD"/>
    <w:rPr>
      <w:b/>
      <w:bCs/>
      <w:sz w:val="36"/>
      <w:szCs w:val="36"/>
    </w:rPr>
  </w:style>
  <w:style w:type="character" w:customStyle="1" w:styleId="mw-headline">
    <w:name w:val="mw-headline"/>
    <w:rsid w:val="005B55AD"/>
  </w:style>
  <w:style w:type="paragraph" w:styleId="ListParagraph">
    <w:name w:val="List Paragraph"/>
    <w:basedOn w:val="Normal"/>
    <w:uiPriority w:val="34"/>
    <w:qFormat/>
    <w:rsid w:val="00E76874"/>
    <w:pPr>
      <w:ind w:left="720"/>
    </w:pPr>
  </w:style>
  <w:style w:type="paragraph" w:styleId="FootnoteText">
    <w:name w:val="footnote text"/>
    <w:basedOn w:val="Normal"/>
    <w:link w:val="FootnoteTextChar"/>
    <w:semiHidden/>
    <w:unhideWhenUsed/>
    <w:rsid w:val="00AA2688"/>
  </w:style>
  <w:style w:type="character" w:customStyle="1" w:styleId="FootnoteTextChar">
    <w:name w:val="Footnote Text Char"/>
    <w:link w:val="FootnoteText"/>
    <w:semiHidden/>
    <w:rsid w:val="00AA2688"/>
    <w:rPr>
      <w:sz w:val="24"/>
      <w:szCs w:val="24"/>
    </w:rPr>
  </w:style>
  <w:style w:type="character" w:styleId="FootnoteReference">
    <w:name w:val="footnote reference"/>
    <w:semiHidden/>
    <w:unhideWhenUsed/>
    <w:rsid w:val="00AA2688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23D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3D1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23D1C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3D1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23D1C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3D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23D1C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an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7AE0F-69A1-4420-BCD6-2B84ACB191E6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9EC15A68-88A6-427C-B33A-A3D0497AC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62</TotalTime>
  <Pages>1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ACCESS: MEDICAL DATABASE</vt:lpstr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ACCESS: MEDICAL DATABASE</dc:title>
  <dc:subject/>
  <dc:creator>©Sorana D. BOLBOACĂ, 2010</dc:creator>
  <cp:keywords/>
  <cp:lastModifiedBy>BONDOR COSMINA IOANA</cp:lastModifiedBy>
  <cp:revision>6</cp:revision>
  <cp:lastPrinted>2013-10-17T11:40:00Z</cp:lastPrinted>
  <dcterms:created xsi:type="dcterms:W3CDTF">2024-10-04T06:16:00Z</dcterms:created>
  <dcterms:modified xsi:type="dcterms:W3CDTF">2025-10-01T10:43:00Z</dcterms:modified>
</cp:coreProperties>
</file>